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4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658"/>
        <w:gridCol w:w="2835"/>
      </w:tblGrid>
      <w:tr w:rsidR="004C1B31" w:rsidTr="004C1B31">
        <w:tblPrEx>
          <w:tblCellMar>
            <w:top w:w="0" w:type="dxa"/>
            <w:bottom w:w="0" w:type="dxa"/>
          </w:tblCellMar>
        </w:tblPrEx>
        <w:tc>
          <w:tcPr>
            <w:tcW w:w="10658" w:type="dxa"/>
            <w:vMerge w:val="restart"/>
            <w:tcBorders>
              <w:right w:val="single" w:sz="18" w:space="0" w:color="auto"/>
            </w:tcBorders>
            <w:shd w:val="clear" w:color="auto" w:fill="auto"/>
          </w:tcPr>
          <w:p w:rsidR="004C1B31" w:rsidRPr="004C1B31" w:rsidRDefault="004C1B31" w:rsidP="004C1B31">
            <w:pPr>
              <w:snapToGrid w:val="0"/>
              <w:spacing w:after="120" w:line="240" w:lineRule="atLeast"/>
              <w:jc w:val="center"/>
              <w:rPr>
                <w:rFonts w:eastAsia="標楷體" w:hint="eastAsia"/>
                <w:b/>
                <w:color w:val="000000"/>
                <w:sz w:val="36"/>
                <w:szCs w:val="36"/>
              </w:rPr>
            </w:pPr>
            <w:r w:rsidRPr="004C1B31">
              <w:rPr>
                <w:rFonts w:eastAsia="標楷體" w:hint="eastAsia"/>
                <w:b/>
                <w:color w:val="000000"/>
                <w:sz w:val="36"/>
                <w:szCs w:val="36"/>
              </w:rPr>
              <w:t>國立關西高中</w:t>
            </w:r>
            <w:r w:rsidRPr="004C1B31">
              <w:rPr>
                <w:rFonts w:eastAsia="標楷體" w:hint="eastAsia"/>
                <w:b/>
                <w:color w:val="000000"/>
                <w:sz w:val="36"/>
                <w:szCs w:val="36"/>
              </w:rPr>
              <w:t xml:space="preserve"> 104</w:t>
            </w:r>
            <w:r w:rsidRPr="004C1B31">
              <w:rPr>
                <w:rFonts w:eastAsia="標楷體" w:hint="eastAsia"/>
                <w:b/>
                <w:color w:val="000000"/>
                <w:sz w:val="36"/>
                <w:szCs w:val="36"/>
              </w:rPr>
              <w:t>學年度第二學期</w:t>
            </w:r>
            <w:r w:rsidRPr="004C1B31">
              <w:rPr>
                <w:rFonts w:eastAsia="標楷體" w:hint="eastAsia"/>
                <w:b/>
                <w:color w:val="000000"/>
                <w:sz w:val="36"/>
                <w:szCs w:val="36"/>
              </w:rPr>
              <w:t xml:space="preserve"> </w:t>
            </w:r>
            <w:r w:rsidRPr="004C1B31">
              <w:rPr>
                <w:rFonts w:eastAsia="標楷體" w:hint="eastAsia"/>
                <w:b/>
                <w:color w:val="000000"/>
                <w:sz w:val="36"/>
                <w:szCs w:val="36"/>
              </w:rPr>
              <w:t>第一次段考試題</w:t>
            </w:r>
          </w:p>
          <w:p w:rsidR="004C1B31" w:rsidRDefault="004C1B31" w:rsidP="004C1B31">
            <w:pPr>
              <w:snapToGrid w:val="0"/>
              <w:spacing w:after="240" w:line="240" w:lineRule="atLeast"/>
              <w:rPr>
                <w:rFonts w:eastAsia="標楷體" w:hint="eastAsia"/>
                <w:b/>
                <w:color w:val="000000"/>
                <w:sz w:val="32"/>
              </w:rPr>
            </w:pPr>
            <w:r>
              <w:rPr>
                <w:rFonts w:eastAsia="標楷體" w:hint="eastAsia"/>
                <w:b/>
                <w:color w:val="000000"/>
                <w:sz w:val="32"/>
              </w:rPr>
              <w:t>高二甲乙</w:t>
            </w:r>
            <w:r>
              <w:rPr>
                <w:rFonts w:eastAsia="標楷體" w:hint="eastAsia"/>
                <w:b/>
                <w:color w:val="000000"/>
                <w:sz w:val="32"/>
              </w:rPr>
              <w:t xml:space="preserve">  </w:t>
            </w:r>
            <w:r w:rsidRPr="004C1B31">
              <w:rPr>
                <w:rFonts w:eastAsia="標楷體" w:hint="eastAsia"/>
                <w:b/>
                <w:color w:val="000000"/>
                <w:sz w:val="32"/>
              </w:rPr>
              <w:t>地理</w:t>
            </w:r>
            <w:r>
              <w:rPr>
                <w:rFonts w:eastAsia="標楷體" w:hint="eastAsia"/>
                <w:b/>
                <w:color w:val="000000"/>
                <w:sz w:val="32"/>
              </w:rPr>
              <w:t xml:space="preserve">          </w:t>
            </w:r>
            <w:r>
              <w:rPr>
                <w:rFonts w:eastAsia="標楷體" w:hint="eastAsia"/>
                <w:b/>
                <w:color w:val="000000"/>
                <w:sz w:val="32"/>
              </w:rPr>
              <w:t>命題範圍：</w:t>
            </w:r>
            <w:r w:rsidRPr="004C1B31">
              <w:rPr>
                <w:rFonts w:eastAsia="標楷體" w:hint="eastAsia"/>
                <w:b/>
                <w:color w:val="000000"/>
                <w:sz w:val="32"/>
              </w:rPr>
              <w:t>地理三</w:t>
            </w:r>
            <w:r w:rsidRPr="004C1B31">
              <w:rPr>
                <w:rFonts w:eastAsia="標楷體" w:hint="eastAsia"/>
                <w:b/>
                <w:color w:val="000000"/>
                <w:sz w:val="32"/>
              </w:rPr>
              <w:t>4-7</w:t>
            </w:r>
            <w:r w:rsidRPr="004C1B31">
              <w:rPr>
                <w:rFonts w:eastAsia="標楷體" w:hint="eastAsia"/>
                <w:b/>
                <w:color w:val="000000"/>
                <w:sz w:val="32"/>
              </w:rPr>
              <w:t>章</w:t>
            </w:r>
          </w:p>
          <w:p w:rsidR="004C1B31" w:rsidRPr="004C1B31" w:rsidRDefault="004C1B31" w:rsidP="004C1B31">
            <w:pPr>
              <w:snapToGrid w:val="0"/>
              <w:spacing w:line="240" w:lineRule="atLeast"/>
              <w:jc w:val="center"/>
              <w:rPr>
                <w:rFonts w:eastAsia="標楷體" w:hint="eastAsia"/>
                <w:b/>
                <w:color w:val="000000"/>
                <w:sz w:val="28"/>
              </w:rPr>
            </w:pPr>
            <w:r>
              <w:rPr>
                <w:rFonts w:eastAsia="標楷體" w:hint="eastAsia"/>
                <w:b/>
                <w:color w:val="000000"/>
                <w:sz w:val="28"/>
              </w:rPr>
              <w:t xml:space="preserve">                        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>班</w:t>
            </w:r>
            <w:r>
              <w:rPr>
                <w:rFonts w:eastAsia="標楷體" w:hint="eastAsia"/>
                <w:b/>
                <w:color w:val="000000"/>
                <w:sz w:val="28"/>
              </w:rPr>
              <w:t>級：</w:t>
            </w:r>
            <w:r>
              <w:rPr>
                <w:rFonts w:eastAsia="標楷體" w:hint="eastAsia"/>
                <w:b/>
                <w:color w:val="000000"/>
                <w:sz w:val="32"/>
              </w:rPr>
              <w:t>高二甲乙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 xml:space="preserve">  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>座號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>_______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>姓名</w:t>
            </w:r>
            <w:r w:rsidRPr="004C1B31">
              <w:rPr>
                <w:rFonts w:eastAsia="標楷體" w:hint="eastAsia"/>
                <w:b/>
                <w:color w:val="000000"/>
                <w:sz w:val="28"/>
              </w:rPr>
              <w:t>__________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C1B31" w:rsidRPr="004C1B31" w:rsidRDefault="004C1B31" w:rsidP="004C1B31">
            <w:pPr>
              <w:jc w:val="center"/>
              <w:rPr>
                <w:rFonts w:eastAsia="標楷體" w:hint="eastAsia"/>
                <w:b/>
                <w:color w:val="000000"/>
                <w:sz w:val="28"/>
              </w:rPr>
            </w:pPr>
          </w:p>
        </w:tc>
      </w:tr>
      <w:tr w:rsidR="004C1B31" w:rsidTr="004C1B31">
        <w:tblPrEx>
          <w:tblCellMar>
            <w:top w:w="0" w:type="dxa"/>
            <w:bottom w:w="0" w:type="dxa"/>
          </w:tblCellMar>
        </w:tblPrEx>
        <w:tc>
          <w:tcPr>
            <w:tcW w:w="10658" w:type="dxa"/>
            <w:vMerge/>
            <w:tcBorders>
              <w:right w:val="single" w:sz="18" w:space="0" w:color="auto"/>
            </w:tcBorders>
            <w:shd w:val="clear" w:color="auto" w:fill="auto"/>
          </w:tcPr>
          <w:p w:rsidR="004C1B31" w:rsidRDefault="004C1B31" w:rsidP="004C1B31">
            <w:pPr>
              <w:snapToGrid w:val="0"/>
              <w:spacing w:line="240" w:lineRule="atLeast"/>
              <w:rPr>
                <w:rFonts w:hint="eastAsia"/>
              </w:rPr>
            </w:pP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C1B31" w:rsidRPr="004C1B31" w:rsidRDefault="004C1B31" w:rsidP="004C1B31">
            <w:pPr>
              <w:jc w:val="center"/>
              <w:rPr>
                <w:rFonts w:eastAsia="標楷體" w:hint="eastAsia"/>
                <w:sz w:val="32"/>
                <w:szCs w:val="32"/>
              </w:rPr>
            </w:pPr>
            <w:r w:rsidRPr="004C1B31">
              <w:rPr>
                <w:rFonts w:eastAsia="標楷體" w:hint="eastAsia"/>
                <w:sz w:val="32"/>
                <w:szCs w:val="32"/>
              </w:rPr>
              <w:t>請附答案卡</w:t>
            </w:r>
          </w:p>
        </w:tc>
      </w:tr>
    </w:tbl>
    <w:p w:rsidR="004C1B31" w:rsidRPr="004C1B31" w:rsidRDefault="004C1B31" w:rsidP="004C1B31">
      <w:pPr>
        <w:rPr>
          <w:rFonts w:eastAsia="標楷體" w:hint="eastAsia"/>
          <w:b/>
          <w:color w:val="000000"/>
          <w:sz w:val="32"/>
          <w:szCs w:val="32"/>
        </w:rPr>
      </w:pPr>
      <w:bookmarkStart w:id="0" w:name="Content"/>
      <w:bookmarkStart w:id="1" w:name="Paper2"/>
      <w:bookmarkEnd w:id="0"/>
      <w:bookmarkEnd w:id="1"/>
      <w:r w:rsidRPr="004C1B31">
        <w:rPr>
          <w:rFonts w:eastAsia="標楷體" w:hint="eastAsia"/>
          <w:b/>
          <w:color w:val="000000"/>
          <w:sz w:val="32"/>
          <w:szCs w:val="32"/>
        </w:rPr>
        <w:t>一、單一選擇題</w:t>
      </w:r>
      <w:r w:rsidRPr="004C1B31">
        <w:rPr>
          <w:rFonts w:eastAsia="標楷體" w:hint="eastAsia"/>
          <w:b/>
          <w:color w:val="000000"/>
          <w:sz w:val="32"/>
          <w:szCs w:val="32"/>
        </w:rPr>
        <w:t xml:space="preserve"> (30</w:t>
      </w:r>
      <w:r w:rsidRPr="004C1B31">
        <w:rPr>
          <w:rFonts w:eastAsia="標楷體" w:hint="eastAsia"/>
          <w:b/>
          <w:color w:val="000000"/>
          <w:sz w:val="32"/>
          <w:szCs w:val="32"/>
        </w:rPr>
        <w:t>題</w:t>
      </w:r>
      <w:r w:rsidRPr="004C1B31">
        <w:rPr>
          <w:rFonts w:eastAsia="標楷體" w:hint="eastAsia"/>
          <w:b/>
          <w:color w:val="000000"/>
          <w:sz w:val="32"/>
          <w:szCs w:val="32"/>
        </w:rPr>
        <w:t xml:space="preserve"> </w:t>
      </w:r>
      <w:r w:rsidRPr="004C1B31">
        <w:rPr>
          <w:rFonts w:eastAsia="標楷體" w:hint="eastAsia"/>
          <w:b/>
          <w:color w:val="000000"/>
          <w:sz w:val="32"/>
          <w:szCs w:val="32"/>
        </w:rPr>
        <w:t>每題</w:t>
      </w:r>
      <w:r w:rsidRPr="004C1B31">
        <w:rPr>
          <w:rFonts w:eastAsia="標楷體" w:hint="eastAsia"/>
          <w:b/>
          <w:color w:val="000000"/>
          <w:sz w:val="32"/>
          <w:szCs w:val="32"/>
        </w:rPr>
        <w:t>2</w:t>
      </w:r>
      <w:r w:rsidRPr="004C1B31">
        <w:rPr>
          <w:rFonts w:eastAsia="標楷體" w:hint="eastAsia"/>
          <w:b/>
          <w:color w:val="000000"/>
          <w:sz w:val="32"/>
          <w:szCs w:val="32"/>
        </w:rPr>
        <w:t>分</w:t>
      </w:r>
      <w:r w:rsidRPr="004C1B31">
        <w:rPr>
          <w:rFonts w:eastAsia="標楷體" w:hint="eastAsia"/>
          <w:b/>
          <w:color w:val="000000"/>
          <w:sz w:val="32"/>
          <w:szCs w:val="32"/>
        </w:rPr>
        <w:t xml:space="preserve"> </w:t>
      </w:r>
      <w:r w:rsidRPr="004C1B31">
        <w:rPr>
          <w:rFonts w:eastAsia="標楷體" w:hint="eastAsia"/>
          <w:b/>
          <w:color w:val="000000"/>
          <w:sz w:val="32"/>
          <w:szCs w:val="32"/>
        </w:rPr>
        <w:t>共</w:t>
      </w:r>
      <w:r w:rsidRPr="004C1B31">
        <w:rPr>
          <w:rFonts w:eastAsia="標楷體" w:hint="eastAsia"/>
          <w:b/>
          <w:color w:val="000000"/>
          <w:sz w:val="32"/>
          <w:szCs w:val="32"/>
        </w:rPr>
        <w:t>60</w:t>
      </w:r>
      <w:r w:rsidRPr="004C1B31">
        <w:rPr>
          <w:rFonts w:eastAsia="標楷體" w:hint="eastAsia"/>
          <w:b/>
          <w:color w:val="000000"/>
          <w:sz w:val="32"/>
          <w:szCs w:val="32"/>
        </w:rPr>
        <w:t>分</w:t>
      </w:r>
      <w:r w:rsidRPr="004C1B31">
        <w:rPr>
          <w:rFonts w:eastAsia="標楷體" w:hint="eastAsia"/>
          <w:b/>
          <w:color w:val="000000"/>
          <w:sz w:val="32"/>
          <w:szCs w:val="32"/>
        </w:rPr>
        <w:t>)</w:t>
      </w:r>
      <w:r w:rsidRPr="004C1B31">
        <w:rPr>
          <w:rFonts w:eastAsia="標楷體" w:hint="eastAsia"/>
          <w:b/>
          <w:color w:val="000000"/>
          <w:sz w:val="32"/>
          <w:szCs w:val="32"/>
        </w:rPr>
        <w:t>請在答案卡上劃記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4C1B31">
        <w:rPr>
          <w:rFonts w:hint="eastAsia"/>
          <w:color w:val="000000"/>
        </w:rPr>
        <w:t xml:space="preserve">西方列強殖民東南亞地區，主要發展哪些產業？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放牧業、漁業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熱帶栽培業、採礦業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水稻農業、混合農業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商業性穀物農業、林業。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2.</w:t>
      </w:r>
      <w:r w:rsidRPr="004C1B31">
        <w:rPr>
          <w:rFonts w:hint="eastAsia"/>
          <w:color w:val="000000"/>
        </w:rPr>
        <w:t xml:space="preserve">南亞北鄰中國的青藏高原，地勢高聳，氣候寒冷。冬季時，來自北方的冷高氣壓南下。但印度半島冬季時卻少有寒風入侵，因此氣候尚稱溫和，有利於人類居住。造成上述差異的主要因素為何？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高山阻擋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暖流調節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地勢低窪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四面環海。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4C1B31">
        <w:rPr>
          <w:rFonts w:hint="eastAsia"/>
          <w:color w:val="000000"/>
        </w:rPr>
        <w:t xml:space="preserve">菲律賓和新加坡同為東南亞國家，然而前者幾乎每年都會遭到颱風的威脅，後者則少見該自然災害。造成上述差異的主要原因為何？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菲律賓四面環海，容易產生颱風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新加坡國土面積狹小，所以少見風災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菲律賓位居北半球，所以常見颱風災害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新加坡緯度較低，周圍海域不容易形成颱風。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4C1B31">
        <w:rPr>
          <w:rFonts w:hint="eastAsia"/>
          <w:color w:val="000000"/>
          <w:kern w:val="0"/>
        </w:rPr>
        <w:t>東南亞各國的經濟發展條件頗為相似，使得各國在產業發展的水準大致接近。請問，其發展條件包含以下哪些？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  <w:kern w:val="0"/>
        </w:rPr>
        <w:t>豐富的熱帶資源；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  <w:kern w:val="0"/>
        </w:rPr>
        <w:t>廉價的勞力；</w:t>
      </w:r>
      <w:r w:rsidRPr="004C1B31">
        <w:rPr>
          <w:color w:val="000000"/>
          <w:kern w:val="0"/>
        </w:rPr>
        <w:t>(</w:t>
      </w:r>
      <w:r w:rsidRPr="004C1B31">
        <w:rPr>
          <w:rFonts w:hint="eastAsia"/>
          <w:color w:val="000000"/>
          <w:kern w:val="0"/>
        </w:rPr>
        <w:t>丙</w:t>
      </w:r>
      <w:r w:rsidRPr="004C1B31">
        <w:rPr>
          <w:color w:val="000000"/>
          <w:kern w:val="0"/>
        </w:rPr>
        <w:t>)</w:t>
      </w:r>
      <w:r w:rsidRPr="004C1B31">
        <w:rPr>
          <w:rFonts w:hint="eastAsia"/>
          <w:color w:val="000000"/>
          <w:kern w:val="0"/>
        </w:rPr>
        <w:t>充足的當地資金</w:t>
      </w:r>
      <w:r w:rsidRPr="004C1B31">
        <w:rPr>
          <w:rFonts w:hint="eastAsia"/>
          <w:color w:val="000000"/>
        </w:rPr>
        <w:t>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  <w:kern w:val="0"/>
        </w:rPr>
        <w:t xml:space="preserve">廣大的市場。　</w:t>
      </w:r>
      <w:r w:rsidRPr="004C1B31">
        <w:rPr>
          <w:color w:val="000000"/>
          <w:kern w:val="0"/>
        </w:rPr>
        <w:t>(A)</w:t>
      </w:r>
      <w:r w:rsidRPr="004C1B31">
        <w:rPr>
          <w:rFonts w:hint="eastAsia"/>
          <w:color w:val="000000"/>
        </w:rPr>
        <w:t xml:space="preserve">甲乙丙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乙丙丁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甲乙丁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甲丙丁。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4C1B31">
        <w:rPr>
          <w:rFonts w:hint="eastAsia"/>
          <w:color w:val="000000"/>
        </w:rPr>
        <w:t xml:space="preserve">印度的泰姬瑪哈陵為當地最著名的建築物，如果我們計劃於暑假期間前往該地遊覽，最容易遇到下列何種氣候現象？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氣候涼爽宜人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天氣炎熱乾燥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連日降雨不斷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北風強風吹襲。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4C1B31">
        <w:rPr>
          <w:rFonts w:hint="eastAsia"/>
          <w:color w:val="000000"/>
        </w:rPr>
        <w:t>有關印度的種姓制度，其特徵可能包括有：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起源於雅利安人為避免血統與土著混雜所定；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印度教、佛教、錫克教均認同種姓制度；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分為四級，以剎帝利等級最高；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階級必須世襲，同一階層才能通婚的現象普遍；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戊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階級的社會地位不同，經濟所得懸殊。以上正確的是：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甲乙丁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乙丙丁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甲丁戊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乙丙戊。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97</w:t>
      </w:r>
      <w:r w:rsidRPr="004C1B31">
        <w:rPr>
          <w:rFonts w:eastAsia="新細明體" w:hint="eastAsia"/>
          <w:vanish/>
          <w:color w:val="008000"/>
          <w:sz w:val="24"/>
        </w:rPr>
        <w:t>高雄女中期中考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4C1B31">
        <w:rPr>
          <w:rFonts w:hint="eastAsia"/>
          <w:color w:val="000000"/>
        </w:rPr>
        <w:t xml:space="preserve">印度的泰姬瑪哈陵為當地最負盛名的古蹟，為當時的印度國王為了紀念死去的皇后所興建的白色大理石陵墓，近年來泰姬瑪哈陵外觀有變色情形，可能原因為：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印度政府修葺外牆，以發展觀光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乾熱季溫差使得外牆因熱脹冷縮而剝落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酸雨的侵蝕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該區盛行物理風化。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97</w:t>
      </w:r>
      <w:r w:rsidRPr="004C1B31">
        <w:rPr>
          <w:rFonts w:eastAsia="新細明體" w:hint="eastAsia"/>
          <w:vanish/>
          <w:color w:val="008000"/>
          <w:sz w:val="24"/>
        </w:rPr>
        <w:t>中山女高期中考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4C1B31">
        <w:rPr>
          <w:rFonts w:hint="eastAsia"/>
          <w:color w:val="000000"/>
        </w:rPr>
        <w:t xml:space="preserve">中南半島大多數民族的祖先是來自何處？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東北亞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南洋群島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印度東北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中國西南。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4C1B31">
        <w:rPr>
          <w:rFonts w:hint="eastAsia"/>
          <w:color w:val="000000"/>
        </w:rPr>
        <w:t xml:space="preserve">南洋群島上的居民，以下列哪一族群人數最多？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華人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馬來人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爪哇人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他加祿人。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90"/>
        <w:gridCol w:w="3196"/>
      </w:tblGrid>
      <w:tr w:rsidR="004C1B31" w:rsidTr="004C1B31">
        <w:tc>
          <w:tcPr>
            <w:tcW w:w="10490" w:type="dxa"/>
          </w:tcPr>
          <w:p w:rsidR="004C1B31" w:rsidRPr="004C1B31" w:rsidRDefault="004C1B31" w:rsidP="004C1B31">
            <w:pPr>
              <w:ind w:left="1287" w:hanging="1287"/>
              <w:rPr>
                <w:rFonts w:hint="eastAsia"/>
                <w:color w:val="000000"/>
              </w:rPr>
            </w:pPr>
            <w:r w:rsidRPr="004C1B31">
              <w:rPr>
                <w:rFonts w:ascii="Arial" w:eastAsia="新細明體" w:hAnsi="Arial" w:cs="Arial" w:hint="eastAsia"/>
                <w:color w:val="000000"/>
              </w:rPr>
              <w:t>（　　　）</w:t>
            </w:r>
            <w:r w:rsidRPr="004C1B31">
              <w:rPr>
                <w:rFonts w:ascii="新細明體" w:eastAsia="新細明體" w:hAnsi="新細明體" w:cs="Arial"/>
                <w:color w:val="000000"/>
              </w:rPr>
              <w:t>10.</w:t>
            </w:r>
            <w:r w:rsidRPr="004C1B31">
              <w:rPr>
                <w:rFonts w:hint="eastAsia"/>
                <w:color w:val="000000"/>
              </w:rPr>
              <w:t>被列為世界重要文化遺產的吳哥寺廟群占地</w:t>
            </w:r>
            <w:r w:rsidRPr="004C1B31">
              <w:rPr>
                <w:color w:val="000000"/>
              </w:rPr>
              <w:t>200</w:t>
            </w:r>
            <w:r w:rsidRPr="004C1B31">
              <w:rPr>
                <w:rFonts w:hint="eastAsia"/>
                <w:color w:val="000000"/>
              </w:rPr>
              <w:t>平方公里，包含超過</w:t>
            </w:r>
            <w:r w:rsidRPr="004C1B31">
              <w:rPr>
                <w:color w:val="000000"/>
              </w:rPr>
              <w:t>100</w:t>
            </w:r>
            <w:r w:rsidRPr="004C1B31">
              <w:rPr>
                <w:rFonts w:hint="eastAsia"/>
                <w:color w:val="000000"/>
              </w:rPr>
              <w:t xml:space="preserve">個寺廟。請問該寺廟群，目前位於哪一個國家境內？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泰國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緬甸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寮國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柬埔寨。</w:t>
            </w:r>
          </w:p>
          <w:p w:rsidR="004C1B31" w:rsidRPr="004C1B31" w:rsidRDefault="004C1B31" w:rsidP="004C1B31">
            <w:pPr>
              <w:ind w:left="1287" w:hanging="1287"/>
              <w:rPr>
                <w:color w:val="000000"/>
              </w:rPr>
            </w:pPr>
            <w:r w:rsidRPr="004C1B31">
              <w:rPr>
                <w:rFonts w:ascii="Arial" w:eastAsia="新細明體" w:hAnsi="Arial" w:cs="Arial" w:hint="eastAsia"/>
                <w:color w:val="000000"/>
              </w:rPr>
              <w:t>（　　　）</w:t>
            </w:r>
            <w:r w:rsidRPr="004C1B31">
              <w:rPr>
                <w:rFonts w:ascii="新細明體" w:eastAsia="新細明體" w:hAnsi="新細明體" w:cs="Arial"/>
                <w:color w:val="000000"/>
              </w:rPr>
              <w:t>11.</w:t>
            </w:r>
            <w:r w:rsidRPr="004C1B31">
              <w:rPr>
                <w:rFonts w:hint="eastAsia"/>
                <w:color w:val="000000"/>
              </w:rPr>
              <w:t>印度德干高原西北部內陸地區背風而乾燥，但因有火山熔岩風化而形成的黑棉土，使得當地農業較為盛行。請問當地的農業經營型態為</w:t>
            </w:r>
            <w:r>
              <w:rPr>
                <w:rFonts w:hint="eastAsia"/>
                <w:color w:val="000000"/>
              </w:rPr>
              <w:t>右</w:t>
            </w:r>
            <w:r w:rsidRPr="004C1B31">
              <w:rPr>
                <w:rFonts w:hint="eastAsia"/>
                <w:color w:val="000000"/>
              </w:rPr>
              <w:t xml:space="preserve">圖中的何者？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乙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丙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丁。</w:t>
            </w:r>
          </w:p>
          <w:p w:rsidR="004C1B31" w:rsidRPr="004C1B31" w:rsidRDefault="004C1B31" w:rsidP="004C1B31">
            <w:pPr>
              <w:jc w:val="right"/>
              <w:rPr>
                <w:rFonts w:ascii="新細明體" w:eastAsia="新細明體" w:hAnsi="新細明體" w:cs="Arial" w:hint="eastAsia"/>
                <w:vanish/>
                <w:color w:val="008000"/>
              </w:rPr>
            </w:pPr>
            <w:r w:rsidRPr="004C1B31">
              <w:rPr>
                <w:rFonts w:ascii="新細明體" w:eastAsia="新細明體" w:hAnsi="新細明體" w:cs="Arial" w:hint="eastAsia"/>
                <w:vanish/>
                <w:color w:val="008000"/>
              </w:rPr>
              <w:t>【</w:t>
            </w:r>
            <w:r w:rsidRPr="004C1B31">
              <w:rPr>
                <w:rFonts w:eastAsia="新細明體" w:hint="eastAsia"/>
                <w:vanish/>
                <w:color w:val="008000"/>
                <w:sz w:val="24"/>
              </w:rPr>
              <w:t>龍騰新命題</w:t>
            </w:r>
            <w:r w:rsidRPr="004C1B31">
              <w:rPr>
                <w:rFonts w:ascii="新細明體" w:eastAsia="新細明體" w:hAnsi="新細明體" w:cs="Arial" w:hint="eastAsia"/>
                <w:vanish/>
                <w:color w:val="008000"/>
              </w:rPr>
              <w:t>】</w:t>
            </w:r>
          </w:p>
          <w:p w:rsidR="004C1B31" w:rsidRPr="004C1B31" w:rsidRDefault="004C1B31" w:rsidP="004C1B31">
            <w:pPr>
              <w:ind w:left="1287" w:hanging="1287"/>
              <w:rPr>
                <w:rFonts w:hint="eastAsia"/>
                <w:color w:val="000000"/>
              </w:rPr>
            </w:pPr>
            <w:r w:rsidRPr="004C1B31">
              <w:rPr>
                <w:rFonts w:ascii="Arial" w:eastAsia="新細明體" w:hAnsi="Arial" w:cs="Arial" w:hint="eastAsia"/>
                <w:color w:val="000000"/>
              </w:rPr>
              <w:t>（　　　）</w:t>
            </w:r>
            <w:r w:rsidRPr="004C1B31">
              <w:rPr>
                <w:rFonts w:ascii="新細明體" w:eastAsia="新細明體" w:hAnsi="新細明體" w:cs="Arial"/>
                <w:color w:val="000000"/>
              </w:rPr>
              <w:t>12.</w:t>
            </w:r>
            <w:r w:rsidRPr="004C1B31">
              <w:rPr>
                <w:rFonts w:hint="eastAsia"/>
                <w:color w:val="000000"/>
              </w:rPr>
              <w:t xml:space="preserve">中南半島的文化深受中國與印度影響，主要與下列何項因素關係最密切？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山脈呈南北走向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位置居中印之間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 xml:space="preserve">氣候與中印相似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緯度與中印相仿。</w:t>
            </w:r>
          </w:p>
        </w:tc>
        <w:tc>
          <w:tcPr>
            <w:tcW w:w="3196" w:type="dxa"/>
          </w:tcPr>
          <w:p w:rsidR="004C1B31" w:rsidRDefault="004C1B31" w:rsidP="004C1B31">
            <w:pPr>
              <w:rPr>
                <w:rFonts w:hint="eastAsia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19275" cy="1514475"/>
                  <wp:effectExtent l="19050" t="0" r="9525" b="0"/>
                  <wp:docPr id="26" name="圖片 26" descr="6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Pr="004C1B31">
        <w:rPr>
          <w:rFonts w:hint="eastAsia"/>
          <w:color w:val="000000"/>
        </w:rPr>
        <w:t>印度</w:t>
      </w:r>
      <w:r w:rsidRPr="004C1B31">
        <w:rPr>
          <w:color w:val="000000"/>
        </w:rPr>
        <w:t>2012</w:t>
      </w:r>
      <w:r w:rsidRPr="004C1B31">
        <w:rPr>
          <w:rFonts w:hint="eastAsia"/>
          <w:color w:val="000000"/>
        </w:rPr>
        <w:t>年的耕地率達</w:t>
      </w:r>
      <w:r w:rsidRPr="004C1B31">
        <w:rPr>
          <w:color w:val="000000"/>
        </w:rPr>
        <w:t>47.87</w:t>
      </w:r>
      <w:r w:rsidRPr="004C1B31">
        <w:rPr>
          <w:rFonts w:hint="eastAsia"/>
          <w:color w:val="000000"/>
        </w:rPr>
        <w:t>％，遠高於中國的</w:t>
      </w:r>
      <w:r w:rsidRPr="004C1B31">
        <w:rPr>
          <w:color w:val="000000"/>
        </w:rPr>
        <w:t>12.54</w:t>
      </w:r>
      <w:r w:rsidRPr="004C1B31">
        <w:rPr>
          <w:rFonts w:hint="eastAsia"/>
          <w:color w:val="000000"/>
        </w:rPr>
        <w:t>％，但農產的自給率反而不如中國，與下列哪些因素相關？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生產技術低落；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役獸利用成效較低；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土壤鹽化問題較為嚴重；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農業勞力投入不足。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甲乙丁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甲丙丁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乙丙丁。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14.</w:t>
      </w:r>
      <w:r w:rsidRPr="004C1B31">
        <w:rPr>
          <w:rFonts w:hint="eastAsia"/>
          <w:color w:val="000000"/>
        </w:rPr>
        <w:t>雖然印度被譽為「金磚四國」之一，但根據</w:t>
      </w:r>
      <w:r w:rsidRPr="004C1B31">
        <w:rPr>
          <w:color w:val="000000"/>
        </w:rPr>
        <w:t>2012</w:t>
      </w:r>
      <w:r w:rsidRPr="004C1B31">
        <w:rPr>
          <w:rFonts w:hint="eastAsia"/>
          <w:color w:val="000000"/>
        </w:rPr>
        <w:t>年的資料，國民平均生產毛額僅有</w:t>
      </w:r>
      <w:r w:rsidRPr="004C1B31">
        <w:rPr>
          <w:color w:val="000000"/>
        </w:rPr>
        <w:t>1,492</w:t>
      </w:r>
      <w:r w:rsidRPr="004C1B31">
        <w:rPr>
          <w:rFonts w:hint="eastAsia"/>
          <w:color w:val="000000"/>
        </w:rPr>
        <w:t>美元，排名世界第</w:t>
      </w:r>
      <w:r w:rsidRPr="004C1B31">
        <w:rPr>
          <w:color w:val="000000"/>
        </w:rPr>
        <w:t>140</w:t>
      </w:r>
      <w:r w:rsidRPr="004C1B31">
        <w:rPr>
          <w:rFonts w:hint="eastAsia"/>
          <w:color w:val="000000"/>
        </w:rPr>
        <w:t xml:space="preserve">名，主因與下列何者有關？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近年來以軟體外包產業的發展為主力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>農業及其相關產業的就業人口達</w:t>
      </w:r>
      <w:r w:rsidRPr="004C1B31">
        <w:rPr>
          <w:color w:val="000000"/>
        </w:rPr>
        <w:t>50</w:t>
      </w:r>
      <w:r w:rsidRPr="004C1B31">
        <w:rPr>
          <w:rFonts w:hint="eastAsia"/>
          <w:color w:val="000000"/>
        </w:rPr>
        <w:t xml:space="preserve">％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煤、鐵、棉花、黃麻等農礦產豐富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實行社會主義經濟制度，經濟改革開放程度極低。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4C1B31">
        <w:rPr>
          <w:rFonts w:hint="eastAsia"/>
          <w:color w:val="000000"/>
        </w:rPr>
        <w:t>西方國家長達三百餘年的殖民，影響南洋群島深遠，下列哪幾項南洋群島的地理特性和其被殖民的歷程「有關」？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依賴式的經濟結構；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社會貧富差距大；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文化發展成更趨多元；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伊斯蘭教信仰的普遍；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戊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人口集中港埠都市；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己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華人掌握政治勢力。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甲乙丙丁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甲丙丁己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甲乙丙戊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乙丁戊己。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96</w:t>
      </w:r>
      <w:r w:rsidRPr="004C1B31">
        <w:rPr>
          <w:rFonts w:eastAsia="新細明體" w:hint="eastAsia"/>
          <w:vanish/>
          <w:color w:val="008000"/>
          <w:sz w:val="24"/>
        </w:rPr>
        <w:t>中山女高期中考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可生產熱帶經濟作物；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當地稻米產量豐富；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設立工廠利用當地廉價勞工；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位於列強前往東方貿易的途中。上述哪些因素造就十六世紀時，西方殖民國家爭相前進南洋群島殖民？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乙丙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丙丁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甲丁。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4C1B31">
        <w:rPr>
          <w:rFonts w:hint="eastAsia"/>
          <w:color w:val="000000"/>
        </w:rPr>
        <w:t>近年來印尼森林消失的速度飛快，主要與下列哪些開發行為有關？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開墾成為肉牛牧場；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當作柴薪燃料；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商業性木材輸出；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轉變種植熱帶經濟作物。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丙丁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甲丙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乙丁。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4C1B31">
        <w:rPr>
          <w:rFonts w:hint="eastAsia"/>
          <w:color w:val="000000"/>
        </w:rPr>
        <w:t xml:space="preserve">東南亞熱帶雨林的消失與栽培熱帶經濟作物關係密切，許多消逝的森林轉變為種植下列何種經濟作物？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咖啡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甘蔗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油棕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椰子。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4C1B31">
        <w:rPr>
          <w:rFonts w:hint="eastAsia"/>
          <w:color w:val="000000"/>
        </w:rPr>
        <w:t>「印尼由散布在太平洋、印度洋兩大洋間的一萬三千六百多座島嶼所組成，東西約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0"/>
          <w:attr w:name="UnitName" w:val="公里"/>
        </w:smartTagPr>
        <w:r w:rsidRPr="004C1B31">
          <w:rPr>
            <w:color w:val="000000"/>
          </w:rPr>
          <w:t>5,000</w:t>
        </w:r>
        <w:r w:rsidRPr="004C1B31">
          <w:rPr>
            <w:rFonts w:hint="eastAsia"/>
            <w:color w:val="000000"/>
          </w:rPr>
          <w:t>公里</w:t>
        </w:r>
      </w:smartTag>
      <w:r w:rsidRPr="004C1B31">
        <w:rPr>
          <w:rFonts w:hint="eastAsia"/>
          <w:color w:val="000000"/>
        </w:rPr>
        <w:t>，南北約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0"/>
          <w:attr w:name="UnitName" w:val="公里"/>
        </w:smartTagPr>
        <w:r w:rsidRPr="004C1B31">
          <w:rPr>
            <w:color w:val="000000"/>
          </w:rPr>
          <w:t>2,000</w:t>
        </w:r>
        <w:r w:rsidRPr="004C1B31">
          <w:rPr>
            <w:rFonts w:hint="eastAsia"/>
            <w:color w:val="000000"/>
          </w:rPr>
          <w:t>公里</w:t>
        </w:r>
      </w:smartTag>
      <w:r w:rsidRPr="004C1B31">
        <w:rPr>
          <w:rFonts w:hint="eastAsia"/>
          <w:color w:val="000000"/>
        </w:rPr>
        <w:t xml:space="preserve">，國土極為分散。」下列哪個印尼的區域特色和引文事實關係最密切？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人口高度集中於爪哇島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農業是印尼最多人從事的產業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二氧化碳排放量僅次於美國和中國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全國有</w:t>
      </w:r>
      <w:r w:rsidRPr="004C1B31">
        <w:rPr>
          <w:color w:val="000000"/>
        </w:rPr>
        <w:t>300</w:t>
      </w:r>
      <w:r w:rsidRPr="004C1B31">
        <w:rPr>
          <w:rFonts w:hint="eastAsia"/>
          <w:color w:val="000000"/>
        </w:rPr>
        <w:t>個以上的種族與語言。</w:t>
      </w:r>
    </w:p>
    <w:tbl>
      <w:tblPr>
        <w:tblStyle w:val="a7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51"/>
        <w:gridCol w:w="6735"/>
      </w:tblGrid>
      <w:tr w:rsidR="004C1B31" w:rsidTr="00591E4B">
        <w:tc>
          <w:tcPr>
            <w:tcW w:w="6951" w:type="dxa"/>
          </w:tcPr>
          <w:p w:rsidR="004C1B31" w:rsidRPr="004C1B31" w:rsidRDefault="004C1B31" w:rsidP="004C1B31">
            <w:pPr>
              <w:ind w:left="1287" w:hanging="1287"/>
              <w:rPr>
                <w:color w:val="000000"/>
              </w:rPr>
            </w:pPr>
            <w:r w:rsidRPr="004C1B31">
              <w:rPr>
                <w:rFonts w:ascii="Arial" w:eastAsia="新細明體" w:hAnsi="Arial" w:cs="Arial" w:hint="eastAsia"/>
                <w:color w:val="000000"/>
              </w:rPr>
              <w:t>（　　　）</w:t>
            </w:r>
            <w:r w:rsidRPr="004C1B31">
              <w:rPr>
                <w:rFonts w:ascii="新細明體" w:eastAsia="新細明體" w:hAnsi="新細明體" w:cs="Arial"/>
                <w:color w:val="000000"/>
              </w:rPr>
              <w:t>20.</w:t>
            </w:r>
            <w:r>
              <w:rPr>
                <w:rFonts w:ascii="新細明體" w:eastAsia="新細明體" w:hAnsi="新細明體" w:cs="Arial" w:hint="eastAsia"/>
                <w:color w:val="000000"/>
              </w:rPr>
              <w:t>右</w:t>
            </w:r>
            <w:r w:rsidRPr="004C1B31">
              <w:rPr>
                <w:rFonts w:hint="eastAsia"/>
                <w:color w:val="000000"/>
              </w:rPr>
              <w:t>表中為南洋群島的印尼、馬來西亞、新加坡、菲律賓四國的宗教信仰結構，請問：哪一國以轉口貿易為經濟基礎，今日工商業進步，是東南亞地區每人平均</w:t>
            </w:r>
            <w:r w:rsidRPr="004C1B31">
              <w:rPr>
                <w:color w:val="000000"/>
              </w:rPr>
              <w:t>GDP</w:t>
            </w:r>
            <w:r w:rsidRPr="004C1B31">
              <w:rPr>
                <w:rFonts w:hint="eastAsia"/>
                <w:color w:val="000000"/>
              </w:rPr>
              <w:t xml:space="preserve">最高的國家？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乙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丙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丁。</w:t>
            </w:r>
          </w:p>
          <w:p w:rsidR="004C1B31" w:rsidRPr="004C1B31" w:rsidRDefault="004C1B31" w:rsidP="004C1B31">
            <w:pPr>
              <w:jc w:val="right"/>
              <w:rPr>
                <w:rFonts w:ascii="新細明體" w:eastAsia="新細明體" w:hAnsi="新細明體" w:cs="Arial" w:hint="eastAsia"/>
                <w:vanish/>
                <w:color w:val="008000"/>
              </w:rPr>
            </w:pPr>
            <w:r w:rsidRPr="004C1B31">
              <w:rPr>
                <w:rFonts w:ascii="新細明體" w:eastAsia="新細明體" w:hAnsi="新細明體" w:cs="Arial" w:hint="eastAsia"/>
                <w:vanish/>
                <w:color w:val="008000"/>
              </w:rPr>
              <w:t>【</w:t>
            </w:r>
            <w:r w:rsidRPr="004C1B31">
              <w:rPr>
                <w:rFonts w:eastAsia="新細明體"/>
                <w:vanish/>
                <w:color w:val="008000"/>
                <w:sz w:val="24"/>
              </w:rPr>
              <w:t>96</w:t>
            </w:r>
            <w:r w:rsidRPr="004C1B31">
              <w:rPr>
                <w:rFonts w:eastAsia="新細明體" w:hint="eastAsia"/>
                <w:vanish/>
                <w:color w:val="008000"/>
                <w:sz w:val="24"/>
              </w:rPr>
              <w:t>臺南女中期中考</w:t>
            </w:r>
            <w:r w:rsidRPr="004C1B31">
              <w:rPr>
                <w:rFonts w:ascii="新細明體" w:eastAsia="新細明體" w:hAnsi="新細明體" w:cs="Arial" w:hint="eastAsia"/>
                <w:vanish/>
                <w:color w:val="008000"/>
              </w:rPr>
              <w:t>】</w:t>
            </w:r>
          </w:p>
          <w:p w:rsidR="004C1B31" w:rsidRPr="004C1B31" w:rsidRDefault="004C1B31" w:rsidP="00591E4B">
            <w:pPr>
              <w:ind w:left="1287" w:hanging="1287"/>
              <w:rPr>
                <w:rFonts w:hint="eastAsia"/>
                <w:color w:val="000000"/>
              </w:rPr>
            </w:pPr>
            <w:r w:rsidRPr="004C1B31">
              <w:rPr>
                <w:rFonts w:ascii="Arial" w:eastAsia="新細明體" w:hAnsi="Arial" w:cs="Arial" w:hint="eastAsia"/>
                <w:color w:val="000000"/>
              </w:rPr>
              <w:t>（　　　）</w:t>
            </w:r>
            <w:r w:rsidRPr="004C1B31">
              <w:rPr>
                <w:rFonts w:ascii="新細明體" w:eastAsia="新細明體" w:hAnsi="新細明體" w:cs="Arial"/>
                <w:color w:val="000000"/>
              </w:rPr>
              <w:t>21.</w:t>
            </w:r>
            <w:r w:rsidRPr="004C1B31">
              <w:rPr>
                <w:rFonts w:hint="eastAsia"/>
                <w:color w:val="000000"/>
              </w:rPr>
              <w:t>蘇門答臘北部於</w:t>
            </w:r>
            <w:r w:rsidRPr="004C1B31">
              <w:rPr>
                <w:color w:val="000000"/>
              </w:rPr>
              <w:t>2004</w:t>
            </w:r>
            <w:r w:rsidRPr="004C1B31">
              <w:rPr>
                <w:rFonts w:hint="eastAsia"/>
                <w:color w:val="000000"/>
              </w:rPr>
              <w:t>年年底發生了規模</w:t>
            </w:r>
            <w:r w:rsidRPr="004C1B31">
              <w:rPr>
                <w:color w:val="000000"/>
              </w:rPr>
              <w:t>9</w:t>
            </w:r>
            <w:r w:rsidRPr="004C1B31">
              <w:rPr>
                <w:rFonts w:hint="eastAsia"/>
                <w:color w:val="000000"/>
              </w:rPr>
              <w:t xml:space="preserve">級的大地震，所引發的海嘯使東南亞與南亞多國嚴重受創，甚至某國的首都也被海水淹沒大半。這個國家是指下列哪一國家？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印尼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孟加拉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斯里蘭卡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馬爾地夫。</w:t>
            </w:r>
          </w:p>
        </w:tc>
        <w:tc>
          <w:tcPr>
            <w:tcW w:w="6735" w:type="dxa"/>
          </w:tcPr>
          <w:p w:rsidR="004C1B31" w:rsidRDefault="004C1B31" w:rsidP="004C1B31">
            <w:pPr>
              <w:rPr>
                <w:rFonts w:hint="eastAsia"/>
                <w:color w:val="000000"/>
              </w:rPr>
            </w:pPr>
            <w:r w:rsidRPr="004C1B31">
              <w:rPr>
                <w:color w:val="000000"/>
              </w:rPr>
              <w:object w:dxaOrig="6469" w:dyaOrig="2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6" type="#_x0000_t75" style="width:323.25pt;height:149.25pt" o:ole="">
                  <v:imagedata r:id="rId7" o:title=""/>
                </v:shape>
                <o:OLEObject Type="Embed" ProgID="Word.Document.8" ShapeID="_x0000_i1056" DrawAspect="Content" ObjectID="_1519817083" r:id="rId8">
                  <o:FieldCodes>\s</o:FieldCodes>
                </o:OLEObject>
              </w:object>
            </w:r>
          </w:p>
        </w:tc>
      </w:tr>
    </w:tbl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100</w:t>
      </w:r>
      <w:r w:rsidRPr="004C1B31">
        <w:rPr>
          <w:rFonts w:eastAsia="新細明體" w:hint="eastAsia"/>
          <w:vanish/>
          <w:color w:val="008000"/>
          <w:sz w:val="24"/>
        </w:rPr>
        <w:t>臺中女中期中考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學測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22.</w:t>
      </w:r>
      <w:r w:rsidRPr="004C1B31">
        <w:rPr>
          <w:rFonts w:hint="eastAsia"/>
          <w:color w:val="000000"/>
        </w:rPr>
        <w:t xml:space="preserve">去年夏天，小華前往歐洲遊學，途中認識一位同行者。在閒聊中，小華得知這位同行者的祖籍為福建，曾祖父因家鄉饑荒而移民海外，並被迫取了西班牙姓名。他的父親在求學期間適逢政治變遷，學習了新統治者使用的英文，同時也學會了當地住民的語言。他們因為注重傳統根本，所以幾代以來還會說華語，並保留中文姓氏。請問這位同行者應來自何處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印尼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新加坡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菲律賓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 xml:space="preserve">馬來西亞。　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推甄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23.</w:t>
      </w:r>
      <w:r w:rsidRPr="004C1B31">
        <w:rPr>
          <w:rFonts w:hint="eastAsia"/>
          <w:color w:val="000000"/>
        </w:rPr>
        <w:t xml:space="preserve">在機動船使用之前，中國沿海與南洋（東南亞）之間貿易的船隻必須根據所謂的「舶棹風」來決定往返的時間。這種「舶棹風」是指哪一種風？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信風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盛行西風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季風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海陸風。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學測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24.</w:t>
      </w:r>
      <w:r w:rsidRPr="004C1B31">
        <w:rPr>
          <w:rFonts w:hint="eastAsia"/>
          <w:color w:val="000000"/>
        </w:rPr>
        <w:t xml:space="preserve">「東南亞北與亞洲連接，初為大陸，向南漸縮成半島，再向東南逐漸變成大島、小島，最終在亞洲東南方的淺海陸棚上形成一片島海。」以上敘述凸顯出東南亞地區哪一作用力的影響？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沉水作用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離水作用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侵蝕作用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堆積作用。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25.</w:t>
      </w:r>
      <w:r w:rsidRPr="004C1B31">
        <w:rPr>
          <w:rFonts w:hint="eastAsia"/>
          <w:color w:val="000000"/>
        </w:rPr>
        <w:t xml:space="preserve">下列關於東南亞自然環境的敘述，何者與「歐亞板塊受印澳板塊擠壓」關係最密切？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印尼群島呈弧狀排列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中南半島上的山脈多南北走向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中南半島上河口處多平原分布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南洋群島上的平原多分布於沿海地區。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26.</w:t>
      </w:r>
      <w:r w:rsidRPr="004C1B31">
        <w:rPr>
          <w:rFonts w:hint="eastAsia"/>
          <w:color w:val="000000"/>
        </w:rPr>
        <w:t xml:space="preserve">早期中國閩粵地區許多居民因為地利之便，所以選擇外移到南洋群島。在當時華人大多乘坐帆船往返於原居地與僑居地之間，若僅考慮風向的因素，則外移南洋群島的華人最宜於下列哪一月份返回原居地？　</w:t>
      </w:r>
      <w:r w:rsidRPr="004C1B31">
        <w:rPr>
          <w:color w:val="000000"/>
        </w:rPr>
        <w:t>(A)1</w:t>
      </w:r>
      <w:r w:rsidRPr="004C1B31">
        <w:rPr>
          <w:rFonts w:hint="eastAsia"/>
          <w:color w:val="000000"/>
        </w:rPr>
        <w:t xml:space="preserve">月　</w:t>
      </w:r>
      <w:r w:rsidRPr="004C1B31">
        <w:rPr>
          <w:color w:val="000000"/>
        </w:rPr>
        <w:t>(B)3</w:t>
      </w:r>
      <w:r w:rsidRPr="004C1B31">
        <w:rPr>
          <w:rFonts w:hint="eastAsia"/>
          <w:color w:val="000000"/>
        </w:rPr>
        <w:t xml:space="preserve">月　</w:t>
      </w:r>
      <w:r w:rsidRPr="004C1B31">
        <w:rPr>
          <w:color w:val="000000"/>
        </w:rPr>
        <w:t>(C)6</w:t>
      </w:r>
      <w:r w:rsidRPr="004C1B31">
        <w:rPr>
          <w:rFonts w:hint="eastAsia"/>
          <w:color w:val="000000"/>
        </w:rPr>
        <w:t xml:space="preserve">月　</w:t>
      </w:r>
      <w:r w:rsidRPr="004C1B31">
        <w:rPr>
          <w:color w:val="000000"/>
        </w:rPr>
        <w:t>(D)9</w:t>
      </w:r>
      <w:r w:rsidRPr="004C1B31">
        <w:rPr>
          <w:rFonts w:hint="eastAsia"/>
          <w:color w:val="000000"/>
        </w:rPr>
        <w:t>月。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27.</w:t>
      </w:r>
      <w:r w:rsidRPr="004C1B31">
        <w:rPr>
          <w:rFonts w:hint="eastAsia"/>
          <w:color w:val="000000"/>
        </w:rPr>
        <w:t xml:space="preserve">東南亞地區形成多元文化景觀，和以下哪一因素關係最為密切？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地形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氣候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位置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緯度。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28.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甲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是世界穆斯林人數最多的國家；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是世界上最大的島國；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丙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>人口與產業皆集中於蘇門答臘島；</w:t>
      </w:r>
      <w:r w:rsidRPr="004C1B31">
        <w:rPr>
          <w:color w:val="000000"/>
        </w:rPr>
        <w:t>(</w:t>
      </w:r>
      <w:r w:rsidRPr="004C1B31">
        <w:rPr>
          <w:rFonts w:hint="eastAsia"/>
          <w:color w:val="000000"/>
        </w:rPr>
        <w:t>丁</w:t>
      </w:r>
      <w:r w:rsidRPr="004C1B31">
        <w:rPr>
          <w:color w:val="000000"/>
        </w:rPr>
        <w:t>)</w:t>
      </w:r>
      <w:r w:rsidRPr="004C1B31">
        <w:rPr>
          <w:rFonts w:hint="eastAsia"/>
          <w:color w:val="000000"/>
        </w:rPr>
        <w:t xml:space="preserve">殖民時期為荷蘭殖民地。以上對於印尼的敘述哪些正確？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乙丙丁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甲乙丁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甲丙丁。</w:t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29.</w:t>
      </w:r>
      <w:r w:rsidRPr="004C1B31">
        <w:rPr>
          <w:rFonts w:hint="eastAsia"/>
          <w:color w:val="000000"/>
        </w:rPr>
        <w:t xml:space="preserve">印度半島上的主要降雨類型的成因應為圖中的哪兩者？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甲乙　</w:t>
      </w:r>
      <w:r w:rsidRPr="004C1B31">
        <w:rPr>
          <w:color w:val="000000"/>
        </w:rPr>
        <w:t>(B)</w:t>
      </w:r>
      <w:r w:rsidRPr="004C1B31">
        <w:rPr>
          <w:rFonts w:hint="eastAsia"/>
          <w:color w:val="000000"/>
        </w:rPr>
        <w:t xml:space="preserve">乙丙　</w:t>
      </w:r>
      <w:r w:rsidRPr="004C1B31">
        <w:rPr>
          <w:color w:val="000000"/>
        </w:rPr>
        <w:t>(C)</w:t>
      </w:r>
      <w:r w:rsidRPr="004C1B31">
        <w:rPr>
          <w:rFonts w:hint="eastAsia"/>
          <w:color w:val="000000"/>
        </w:rPr>
        <w:t xml:space="preserve">甲丙　</w:t>
      </w:r>
      <w:r w:rsidRPr="004C1B31">
        <w:rPr>
          <w:color w:val="000000"/>
        </w:rPr>
        <w:t>(D)</w:t>
      </w:r>
      <w:r w:rsidRPr="004C1B31">
        <w:rPr>
          <w:rFonts w:hint="eastAsia"/>
          <w:color w:val="000000"/>
        </w:rPr>
        <w:t>丙丁。</w:t>
      </w:r>
      <w:r w:rsidRPr="004C1B31"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1047750" cy="628650"/>
            <wp:effectExtent l="19050" t="0" r="0" b="0"/>
            <wp:docPr id="3" name="圖片 3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B31"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>
            <wp:extent cx="1028700" cy="714375"/>
            <wp:effectExtent l="19050" t="0" r="0" b="0"/>
            <wp:docPr id="4" name="圖片 4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B31"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>
            <wp:extent cx="1047750" cy="714375"/>
            <wp:effectExtent l="19050" t="0" r="0" b="0"/>
            <wp:docPr id="5" name="圖片 5" descr="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-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B31">
        <w:rPr>
          <w:rFonts w:hint="eastAsia"/>
          <w:color w:val="000000"/>
        </w:rPr>
        <w:t xml:space="preserve">　</w:t>
      </w:r>
      <w:r>
        <w:rPr>
          <w:noProof/>
          <w:color w:val="000000"/>
        </w:rPr>
        <w:drawing>
          <wp:inline distT="0" distB="0" distL="0" distR="0">
            <wp:extent cx="1038225" cy="647700"/>
            <wp:effectExtent l="19050" t="0" r="9525" b="0"/>
            <wp:docPr id="6" name="圖片 6" descr="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1" w:rsidRPr="004C1B31" w:rsidRDefault="004C1B31" w:rsidP="004C1B31">
      <w:pPr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63501" w:rsidRDefault="004C1B31" w:rsidP="004C1B31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30.</w:t>
      </w:r>
      <w:r w:rsidRPr="004C1B31">
        <w:rPr>
          <w:rFonts w:hint="eastAsia"/>
          <w:color w:val="000000"/>
        </w:rPr>
        <w:t>斯里蘭卡及馬爾地夫為南亞的兩個島國，地理位置相當，卻各自形成不同的環境特色。表中列出有關這兩個島嶼的比較，何者正確？</w:t>
      </w:r>
    </w:p>
    <w:p w:rsidR="004C1B31" w:rsidRDefault="00D63501" w:rsidP="004C1B31">
      <w:pPr>
        <w:ind w:left="1287" w:hanging="1287"/>
        <w:rPr>
          <w:color w:val="000000"/>
        </w:rPr>
      </w:pPr>
      <w:r>
        <w:rPr>
          <w:rFonts w:hint="eastAsia"/>
          <w:color w:val="000000"/>
        </w:rPr>
        <w:t xml:space="preserve">    </w:t>
      </w:r>
      <w:r w:rsidR="002D1AFD">
        <w:rPr>
          <w:rFonts w:hint="eastAsia"/>
          <w:color w:val="000000"/>
        </w:rPr>
        <w:t xml:space="preserve">        </w:t>
      </w:r>
      <w:r w:rsidR="004C1B31" w:rsidRPr="004C1B31">
        <w:rPr>
          <w:color w:val="000000"/>
        </w:rPr>
        <w:object w:dxaOrig="7659" w:dyaOrig="1142">
          <v:shape id="_x0000_i1031" type="#_x0000_t75" style="width:383.25pt;height:57pt" o:ole="">
            <v:imagedata r:id="rId13" o:title=""/>
          </v:shape>
          <o:OLEObject Type="Embed" ProgID="Word.Document.8" ShapeID="_x0000_i1031" DrawAspect="Content" ObjectID="_1519817084" r:id="rId14">
            <o:FieldCodes>\s</o:FieldCodes>
          </o:OLEObject>
        </w:object>
      </w:r>
    </w:p>
    <w:p w:rsidR="004C1B31" w:rsidRPr="004C1B31" w:rsidRDefault="004C1B31" w:rsidP="00591E4B">
      <w:pPr>
        <w:ind w:right="214"/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龍騰自命題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Default="004C1B31" w:rsidP="004C1B31">
      <w:pPr>
        <w:rPr>
          <w:rFonts w:eastAsia="標楷體" w:hint="eastAsia"/>
          <w:b/>
          <w:color w:val="000000"/>
          <w:sz w:val="32"/>
          <w:szCs w:val="32"/>
        </w:rPr>
      </w:pPr>
      <w:r w:rsidRPr="004C1B31">
        <w:rPr>
          <w:rFonts w:eastAsia="標楷體" w:hint="eastAsia"/>
          <w:b/>
          <w:color w:val="000000"/>
          <w:sz w:val="32"/>
          <w:szCs w:val="32"/>
        </w:rPr>
        <w:t>二、單一選擇題組題</w:t>
      </w:r>
      <w:r w:rsidRPr="004C1B31">
        <w:rPr>
          <w:rFonts w:eastAsia="標楷體"/>
          <w:b/>
          <w:color w:val="000000"/>
          <w:sz w:val="32"/>
          <w:szCs w:val="32"/>
        </w:rPr>
        <w:t xml:space="preserve"> (22</w:t>
      </w:r>
      <w:r w:rsidRPr="004C1B31">
        <w:rPr>
          <w:rFonts w:eastAsia="標楷體"/>
          <w:b/>
          <w:color w:val="000000"/>
          <w:sz w:val="32"/>
          <w:szCs w:val="32"/>
        </w:rPr>
        <w:t>小題</w:t>
      </w:r>
      <w:r w:rsidRPr="004C1B31">
        <w:rPr>
          <w:rFonts w:eastAsia="標楷體"/>
          <w:b/>
          <w:color w:val="000000"/>
          <w:sz w:val="32"/>
          <w:szCs w:val="32"/>
        </w:rPr>
        <w:t xml:space="preserve"> </w:t>
      </w:r>
      <w:r w:rsidRPr="004C1B31">
        <w:rPr>
          <w:rFonts w:eastAsia="標楷體"/>
          <w:b/>
          <w:color w:val="000000"/>
          <w:sz w:val="32"/>
          <w:szCs w:val="32"/>
        </w:rPr>
        <w:t>每小題</w:t>
      </w:r>
      <w:r w:rsidRPr="004C1B31">
        <w:rPr>
          <w:rFonts w:eastAsia="標楷體"/>
          <w:b/>
          <w:color w:val="000000"/>
          <w:sz w:val="32"/>
          <w:szCs w:val="32"/>
        </w:rPr>
        <w:t>2</w:t>
      </w:r>
      <w:r w:rsidRPr="004C1B31">
        <w:rPr>
          <w:rFonts w:eastAsia="標楷體"/>
          <w:b/>
          <w:color w:val="000000"/>
          <w:sz w:val="32"/>
          <w:szCs w:val="32"/>
        </w:rPr>
        <w:t>分</w:t>
      </w:r>
      <w:r w:rsidRPr="004C1B31">
        <w:rPr>
          <w:rFonts w:eastAsia="標楷體"/>
          <w:b/>
          <w:color w:val="000000"/>
          <w:sz w:val="32"/>
          <w:szCs w:val="32"/>
        </w:rPr>
        <w:t xml:space="preserve"> </w:t>
      </w:r>
      <w:r w:rsidRPr="004C1B31">
        <w:rPr>
          <w:rFonts w:eastAsia="標楷體"/>
          <w:b/>
          <w:color w:val="000000"/>
          <w:sz w:val="32"/>
          <w:szCs w:val="32"/>
        </w:rPr>
        <w:t>共</w:t>
      </w:r>
      <w:r w:rsidRPr="004C1B31">
        <w:rPr>
          <w:rFonts w:eastAsia="標楷體"/>
          <w:b/>
          <w:color w:val="000000"/>
          <w:sz w:val="32"/>
          <w:szCs w:val="32"/>
        </w:rPr>
        <w:t>44</w:t>
      </w:r>
      <w:r w:rsidRPr="004C1B31">
        <w:rPr>
          <w:rFonts w:eastAsia="標楷體"/>
          <w:b/>
          <w:color w:val="000000"/>
          <w:sz w:val="32"/>
          <w:szCs w:val="32"/>
        </w:rPr>
        <w:t>分</w:t>
      </w:r>
      <w:r w:rsidRPr="004C1B31">
        <w:rPr>
          <w:rFonts w:eastAsia="標楷體"/>
          <w:b/>
          <w:color w:val="000000"/>
          <w:sz w:val="32"/>
          <w:szCs w:val="32"/>
        </w:rPr>
        <w:t>)</w:t>
      </w:r>
      <w:r w:rsidRPr="004C1B31">
        <w:rPr>
          <w:rFonts w:eastAsia="標楷體" w:hint="eastAsia"/>
          <w:b/>
          <w:color w:val="000000"/>
          <w:sz w:val="32"/>
          <w:szCs w:val="32"/>
        </w:rPr>
        <w:t xml:space="preserve"> </w:t>
      </w:r>
      <w:r w:rsidRPr="004C1B31">
        <w:rPr>
          <w:rFonts w:eastAsia="標楷體" w:hint="eastAsia"/>
          <w:b/>
          <w:color w:val="000000"/>
          <w:sz w:val="32"/>
          <w:szCs w:val="32"/>
        </w:rPr>
        <w:t>請在答案卡上劃記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5162"/>
      </w:tblGrid>
      <w:tr w:rsidR="00591E4B" w:rsidTr="00824897">
        <w:tc>
          <w:tcPr>
            <w:tcW w:w="8330" w:type="dxa"/>
          </w:tcPr>
          <w:p w:rsidR="00591E4B" w:rsidRDefault="00591E4B" w:rsidP="00591E4B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ascii="新細明體" w:eastAsia="新細明體" w:hAnsi="新細明體" w:cs="Arial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一</w:t>
            </w:r>
            <w:r>
              <w:rPr>
                <w:rFonts w:hint="eastAsia"/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南亞被視為一個以印度教信仰為主軸的文化區，但南亞地區較高的文化分歧度卻充分展現於宗教、語言與民族等各方面，其中又以宗教信仰的差異所造成的衝突最為明顯，圖為南亞地區的宗教分布。請問：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</w:t>
            </w:r>
            <w:r w:rsidRPr="004C1B31">
              <w:rPr>
                <w:color w:val="000000"/>
              </w:rPr>
              <w:t>1)</w:t>
            </w:r>
            <w:r w:rsidRPr="004C1B31">
              <w:rPr>
                <w:rFonts w:hint="eastAsia"/>
                <w:color w:val="000000"/>
              </w:rPr>
              <w:t xml:space="preserve">圖中何種宗教信仰與中南半島上的主要信仰相同？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乙　</w:t>
            </w:r>
            <w:r w:rsidRPr="004C1B31">
              <w:rPr>
                <w:color w:val="000000"/>
              </w:rPr>
              <w:t>(C)</w:t>
            </w:r>
          </w:p>
          <w:p w:rsidR="00591E4B" w:rsidRDefault="00591E4B" w:rsidP="00591E4B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Pr="004C1B31">
              <w:rPr>
                <w:rFonts w:hint="eastAsia"/>
                <w:color w:val="000000"/>
              </w:rPr>
              <w:t xml:space="preserve">丙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丁。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</w:t>
            </w:r>
            <w:r w:rsidRPr="004C1B31">
              <w:rPr>
                <w:color w:val="000000"/>
              </w:rPr>
              <w:t>2)</w:t>
            </w:r>
            <w:r w:rsidRPr="004C1B31">
              <w:rPr>
                <w:rFonts w:hint="eastAsia"/>
                <w:color w:val="000000"/>
              </w:rPr>
              <w:t>「近半個世紀以來，此宗教與印度半島上的主要信仰──印度教發生劇</w:t>
            </w:r>
          </w:p>
          <w:p w:rsidR="002D1AFD" w:rsidRDefault="00591E4B" w:rsidP="00591E4B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Pr="004C1B31">
              <w:rPr>
                <w:rFonts w:hint="eastAsia"/>
                <w:color w:val="000000"/>
              </w:rPr>
              <w:t>烈衝突，甚至其中的兩國以核武研發作為競逐的途徑。」文中描述的</w:t>
            </w:r>
          </w:p>
          <w:p w:rsidR="00591E4B" w:rsidRPr="00591E4B" w:rsidRDefault="002D1AFD" w:rsidP="002D1AFD">
            <w:pPr>
              <w:tabs>
                <w:tab w:val="left" w:pos="119"/>
              </w:tabs>
              <w:ind w:left="119" w:hanging="119"/>
              <w:rPr>
                <w:rFonts w:eastAsia="標楷體"/>
                <w:b/>
                <w:color w:val="000000"/>
                <w:sz w:val="32"/>
                <w:szCs w:val="32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="00591E4B" w:rsidRPr="004C1B31">
              <w:rPr>
                <w:rFonts w:hint="eastAsia"/>
                <w:color w:val="000000"/>
              </w:rPr>
              <w:t xml:space="preserve">宗教應為圖中何者？　</w:t>
            </w:r>
            <w:r w:rsidR="00591E4B" w:rsidRPr="004C1B31">
              <w:rPr>
                <w:color w:val="000000"/>
              </w:rPr>
              <w:t>(A)</w:t>
            </w:r>
            <w:r w:rsidR="00591E4B" w:rsidRPr="004C1B31">
              <w:rPr>
                <w:rFonts w:hint="eastAsia"/>
                <w:color w:val="000000"/>
              </w:rPr>
              <w:t xml:space="preserve">甲　</w:t>
            </w:r>
            <w:r w:rsidR="00591E4B" w:rsidRPr="004C1B31">
              <w:rPr>
                <w:color w:val="000000"/>
              </w:rPr>
              <w:t>(B)</w:t>
            </w:r>
            <w:r w:rsidR="00591E4B" w:rsidRPr="004C1B31">
              <w:rPr>
                <w:rFonts w:hint="eastAsia"/>
                <w:color w:val="000000"/>
              </w:rPr>
              <w:t xml:space="preserve">乙　</w:t>
            </w:r>
            <w:r w:rsidR="00591E4B" w:rsidRPr="004C1B31">
              <w:rPr>
                <w:color w:val="000000"/>
              </w:rPr>
              <w:t>(C)</w:t>
            </w:r>
            <w:r w:rsidR="00591E4B" w:rsidRPr="004C1B31">
              <w:rPr>
                <w:rFonts w:hint="eastAsia"/>
                <w:color w:val="000000"/>
              </w:rPr>
              <w:t xml:space="preserve">丙　</w:t>
            </w:r>
            <w:r w:rsidR="00591E4B" w:rsidRPr="004C1B31">
              <w:rPr>
                <w:color w:val="000000"/>
              </w:rPr>
              <w:t>(D)</w:t>
            </w:r>
            <w:r w:rsidR="00591E4B" w:rsidRPr="004C1B31">
              <w:rPr>
                <w:rFonts w:hint="eastAsia"/>
                <w:color w:val="000000"/>
              </w:rPr>
              <w:t>丁。</w:t>
            </w:r>
            <w:r w:rsidR="00591E4B" w:rsidRPr="004C1B31">
              <w:rPr>
                <w:color w:val="000000"/>
              </w:rPr>
              <w:br/>
            </w:r>
            <w:r w:rsidR="00591E4B" w:rsidRPr="004C1B31">
              <w:rPr>
                <w:rFonts w:hint="eastAsia"/>
                <w:color w:val="000000"/>
              </w:rPr>
              <w:t>（　　　）</w:t>
            </w:r>
            <w:r w:rsidR="00591E4B" w:rsidRPr="004C1B31">
              <w:rPr>
                <w:color w:val="000000"/>
              </w:rPr>
              <w:t>(3</w:t>
            </w:r>
            <w:r>
              <w:rPr>
                <w:rFonts w:hint="eastAsia"/>
                <w:color w:val="000000"/>
              </w:rPr>
              <w:t>3</w:t>
            </w:r>
            <w:r w:rsidR="00591E4B" w:rsidRPr="004C1B31">
              <w:rPr>
                <w:color w:val="000000"/>
              </w:rPr>
              <w:t>)</w:t>
            </w:r>
            <w:r w:rsidR="00591E4B" w:rsidRPr="004C1B31">
              <w:rPr>
                <w:rFonts w:hint="eastAsia"/>
                <w:color w:val="000000"/>
              </w:rPr>
              <w:t>「這種宗教的興起源自於印度教與伊斯蘭教的教義，其中又以前者較為</w:t>
            </w:r>
          </w:p>
        </w:tc>
        <w:tc>
          <w:tcPr>
            <w:tcW w:w="5162" w:type="dxa"/>
          </w:tcPr>
          <w:p w:rsidR="00591E4B" w:rsidRDefault="00591E4B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591E4B">
              <w:rPr>
                <w:rFonts w:eastAsia="標楷體"/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3114675" cy="2326845"/>
                  <wp:effectExtent l="19050" t="0" r="0" b="0"/>
                  <wp:docPr id="1" name="圖片 8" descr="P07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07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164" cy="232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897" w:rsidRDefault="002D1AFD" w:rsidP="002D1AFD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lastRenderedPageBreak/>
        <w:t xml:space="preserve">               </w:t>
      </w:r>
      <w:r w:rsidRPr="004C1B31">
        <w:rPr>
          <w:rFonts w:hint="eastAsia"/>
          <w:color w:val="000000"/>
        </w:rPr>
        <w:t xml:space="preserve">重要，主要立基於反對印度教的種姓制度，故主張人人生而平等的觀念。」文中描述的宗教信仰應為圖中何者？　</w:t>
      </w:r>
      <w:r w:rsidRPr="004C1B31">
        <w:rPr>
          <w:color w:val="000000"/>
        </w:rPr>
        <w:t>(A)</w:t>
      </w:r>
      <w:r w:rsidRPr="004C1B31">
        <w:rPr>
          <w:rFonts w:hint="eastAsia"/>
          <w:color w:val="000000"/>
        </w:rPr>
        <w:t xml:space="preserve">甲　</w:t>
      </w:r>
      <w:r w:rsidRPr="004C1B31">
        <w:rPr>
          <w:color w:val="000000"/>
        </w:rPr>
        <w:t>(B)</w:t>
      </w:r>
    </w:p>
    <w:p w:rsidR="002D1AFD" w:rsidRDefault="00824897" w:rsidP="002D1AFD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  </w:t>
      </w:r>
      <w:r w:rsidR="002D1AFD" w:rsidRPr="004C1B31">
        <w:rPr>
          <w:rFonts w:hint="eastAsia"/>
          <w:color w:val="000000"/>
        </w:rPr>
        <w:t xml:space="preserve">乙　</w:t>
      </w:r>
      <w:r w:rsidR="002D1AFD" w:rsidRPr="004C1B31">
        <w:rPr>
          <w:color w:val="000000"/>
        </w:rPr>
        <w:t>(C)</w:t>
      </w:r>
      <w:r w:rsidR="002D1AFD" w:rsidRPr="004C1B31">
        <w:rPr>
          <w:rFonts w:hint="eastAsia"/>
          <w:color w:val="000000"/>
        </w:rPr>
        <w:t xml:space="preserve">丙　</w:t>
      </w:r>
      <w:r w:rsidR="002D1AFD" w:rsidRPr="004C1B31">
        <w:rPr>
          <w:color w:val="000000"/>
        </w:rPr>
        <w:t>(D)</w:t>
      </w:r>
      <w:r w:rsidR="002D1AFD" w:rsidRPr="004C1B31">
        <w:rPr>
          <w:rFonts w:hint="eastAsia"/>
          <w:color w:val="000000"/>
        </w:rPr>
        <w:t>丁。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141"/>
        <w:gridCol w:w="709"/>
        <w:gridCol w:w="3603"/>
      </w:tblGrid>
      <w:tr w:rsidR="00824897" w:rsidTr="008F2FD3">
        <w:tc>
          <w:tcPr>
            <w:tcW w:w="9180" w:type="dxa"/>
            <w:gridSpan w:val="2"/>
          </w:tcPr>
          <w:p w:rsidR="008F2FD3" w:rsidRDefault="008F2FD3" w:rsidP="00CD263C">
            <w:pPr>
              <w:tabs>
                <w:tab w:val="left" w:pos="119"/>
              </w:tabs>
              <w:ind w:left="119" w:hanging="119"/>
              <w:rPr>
                <w:rFonts w:ascii="新細明體" w:eastAsia="新細明體" w:hAnsi="新細明體" w:cs="Arial" w:hint="eastAsia"/>
                <w:color w:val="000000"/>
              </w:rPr>
            </w:pPr>
          </w:p>
          <w:p w:rsidR="00CD263C" w:rsidRDefault="00CD263C" w:rsidP="00CD263C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ascii="新細明體" w:eastAsia="新細明體" w:hAnsi="新細明體" w:cs="Arial" w:hint="eastAsia"/>
                <w:color w:val="000000"/>
              </w:rPr>
              <w:t>(二)右</w:t>
            </w:r>
            <w:r w:rsidRPr="004C1B31">
              <w:rPr>
                <w:rFonts w:hint="eastAsia"/>
                <w:color w:val="000000"/>
              </w:rPr>
              <w:t>圖為印度半島雨量分布圖，請問：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34</w:t>
            </w:r>
            <w:r w:rsidRPr="004C1B31">
              <w:rPr>
                <w:color w:val="000000"/>
              </w:rPr>
              <w:t>)(</w:t>
            </w:r>
            <w:r w:rsidRPr="004C1B31">
              <w:rPr>
                <w:rFonts w:hint="eastAsia"/>
                <w:color w:val="000000"/>
              </w:rPr>
              <w:t>甲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地形阻擋；</w:t>
            </w:r>
            <w:r w:rsidRPr="004C1B31">
              <w:rPr>
                <w:color w:val="000000"/>
              </w:rPr>
              <w:t>(</w:t>
            </w:r>
            <w:r w:rsidRPr="004C1B31">
              <w:rPr>
                <w:rFonts w:hint="eastAsia"/>
                <w:color w:val="000000"/>
              </w:rPr>
              <w:t>乙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季風風向；</w:t>
            </w:r>
            <w:r w:rsidRPr="004C1B31">
              <w:rPr>
                <w:color w:val="000000"/>
              </w:rPr>
              <w:t>(</w:t>
            </w:r>
            <w:r w:rsidRPr="004C1B31">
              <w:rPr>
                <w:rFonts w:hint="eastAsia"/>
                <w:color w:val="000000"/>
              </w:rPr>
              <w:t>丙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洋流性質；</w:t>
            </w:r>
            <w:r w:rsidRPr="004C1B31">
              <w:rPr>
                <w:color w:val="000000"/>
              </w:rPr>
              <w:t>(</w:t>
            </w:r>
            <w:r w:rsidRPr="004C1B31">
              <w:rPr>
                <w:rFonts w:hint="eastAsia"/>
                <w:color w:val="000000"/>
              </w:rPr>
              <w:t>丁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溫帶氣旋；</w:t>
            </w:r>
            <w:r w:rsidRPr="004C1B31">
              <w:rPr>
                <w:color w:val="000000"/>
              </w:rPr>
              <w:t>(</w:t>
            </w:r>
            <w:r w:rsidRPr="004C1B31">
              <w:rPr>
                <w:rFonts w:hint="eastAsia"/>
                <w:color w:val="000000"/>
              </w:rPr>
              <w:t>戊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距海遠近。哪</w:t>
            </w:r>
          </w:p>
          <w:p w:rsidR="00CD263C" w:rsidRDefault="00CD263C" w:rsidP="00CD263C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Pr="004C1B31">
              <w:rPr>
                <w:rFonts w:hint="eastAsia"/>
                <w:color w:val="000000"/>
              </w:rPr>
              <w:t xml:space="preserve">些是影響印度半島降雨空間差異的原因？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甲乙丙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甲乙戊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>乙丙戊</w:t>
            </w:r>
          </w:p>
          <w:p w:rsidR="00CD263C" w:rsidRDefault="00CD263C" w:rsidP="00CD263C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</w:t>
            </w:r>
            <w:r w:rsidRPr="004C1B31">
              <w:rPr>
                <w:rFonts w:hint="eastAsia"/>
                <w:color w:val="000000"/>
              </w:rPr>
              <w:t xml:space="preserve">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乙丁戊。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35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作物栽培與分布同時受到自然與人文條件的影響，請問圖中戊區最可能栽種的作</w:t>
            </w:r>
          </w:p>
          <w:p w:rsidR="00CD263C" w:rsidRDefault="00CD263C" w:rsidP="00CD263C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Pr="004C1B31">
              <w:rPr>
                <w:rFonts w:hint="eastAsia"/>
                <w:color w:val="000000"/>
              </w:rPr>
              <w:t xml:space="preserve">物是：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水稻、黃麻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小麥、棉花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水稻、椰子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小麥、水稻。</w:t>
            </w:r>
          </w:p>
          <w:p w:rsidR="00824897" w:rsidRPr="00CD263C" w:rsidRDefault="00824897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4312" w:type="dxa"/>
            <w:gridSpan w:val="2"/>
          </w:tcPr>
          <w:p w:rsidR="00824897" w:rsidRDefault="00CD263C" w:rsidP="004C1B31">
            <w:pPr>
              <w:rPr>
                <w:rFonts w:eastAsia="標楷體" w:hint="eastAsia"/>
                <w:b/>
                <w:color w:val="000000"/>
                <w:sz w:val="32"/>
                <w:szCs w:val="32"/>
              </w:rPr>
            </w:pPr>
            <w:r w:rsidRPr="00CD263C">
              <w:rPr>
                <w:rFonts w:eastAsia="標楷體"/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2562225" cy="2489019"/>
                  <wp:effectExtent l="19050" t="0" r="9525" b="0"/>
                  <wp:docPr id="2" name="圖片 9" descr="P06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06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13" cy="249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501" w:rsidRDefault="00D63501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</w:tr>
      <w:tr w:rsidR="008F2FD3" w:rsidTr="00DD6757">
        <w:tc>
          <w:tcPr>
            <w:tcW w:w="9180" w:type="dxa"/>
            <w:gridSpan w:val="2"/>
          </w:tcPr>
          <w:p w:rsidR="00AF24CD" w:rsidRDefault="008F2FD3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ascii="新細明體" w:eastAsia="新細明體" w:hAnsi="新細明體" w:cs="Arial" w:hint="eastAsia"/>
                <w:color w:val="000000"/>
              </w:rPr>
              <w:t>(三)</w:t>
            </w:r>
            <w:r w:rsidRPr="004C1B31">
              <w:rPr>
                <w:rFonts w:hint="eastAsia"/>
                <w:color w:val="000000"/>
              </w:rPr>
              <w:t>由於經濟發展、農業綠色革命的引進以及人口的快速成長，南亞各國皆有環境問題的發生，</w:t>
            </w:r>
          </w:p>
          <w:p w:rsidR="00AF24CD" w:rsidRDefault="00AF24CD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</w:t>
            </w:r>
            <w:r w:rsidR="008F2FD3" w:rsidRPr="004C1B31">
              <w:rPr>
                <w:rFonts w:hint="eastAsia"/>
                <w:color w:val="000000"/>
              </w:rPr>
              <w:t>部分問題並已成為各國政府迫切解決的致命難題，圖為南亞環境危機問題的分布。請問：</w:t>
            </w:r>
            <w:r w:rsidR="008F2FD3" w:rsidRPr="004C1B31">
              <w:rPr>
                <w:color w:val="000000"/>
              </w:rPr>
              <w:br/>
            </w:r>
            <w:r w:rsidR="008F2FD3" w:rsidRPr="004C1B31">
              <w:rPr>
                <w:rFonts w:hint="eastAsia"/>
                <w:color w:val="000000"/>
              </w:rPr>
              <w:t>（　　　）</w:t>
            </w:r>
            <w:r w:rsidR="008F2FD3"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36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哪一個國家由於環境條件的限制，並未興建鐵路，以海運為主要交通方式，但都</w:t>
            </w:r>
          </w:p>
          <w:p w:rsidR="00AF24CD" w:rsidRDefault="00AF24CD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F2FD3" w:rsidRPr="004C1B31">
              <w:rPr>
                <w:rFonts w:hint="eastAsia"/>
                <w:color w:val="000000"/>
              </w:rPr>
              <w:t xml:space="preserve">市人口壓力的進展腳步反而因此得到紓緩？　</w:t>
            </w:r>
            <w:r w:rsidR="008F2FD3" w:rsidRPr="004C1B31">
              <w:rPr>
                <w:color w:val="000000"/>
              </w:rPr>
              <w:t>(A)</w:t>
            </w:r>
            <w:r w:rsidR="008F2FD3" w:rsidRPr="004C1B31">
              <w:rPr>
                <w:rFonts w:hint="eastAsia"/>
                <w:color w:val="000000"/>
              </w:rPr>
              <w:t xml:space="preserve">孟加拉　</w:t>
            </w:r>
            <w:r w:rsidR="008F2FD3" w:rsidRPr="004C1B31">
              <w:rPr>
                <w:color w:val="000000"/>
              </w:rPr>
              <w:t>(B)</w:t>
            </w:r>
            <w:r w:rsidR="008F2FD3" w:rsidRPr="004C1B31">
              <w:rPr>
                <w:rFonts w:hint="eastAsia"/>
                <w:color w:val="000000"/>
              </w:rPr>
              <w:t xml:space="preserve">不丹　</w:t>
            </w:r>
            <w:r w:rsidR="008F2FD3" w:rsidRPr="004C1B31">
              <w:rPr>
                <w:color w:val="000000"/>
              </w:rPr>
              <w:t>(C)</w:t>
            </w:r>
            <w:r w:rsidR="008F2FD3" w:rsidRPr="004C1B31">
              <w:rPr>
                <w:rFonts w:hint="eastAsia"/>
                <w:color w:val="000000"/>
              </w:rPr>
              <w:t>巴基斯</w:t>
            </w:r>
          </w:p>
          <w:p w:rsidR="00DD6757" w:rsidRDefault="00AF24CD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F2FD3" w:rsidRPr="004C1B31">
              <w:rPr>
                <w:rFonts w:hint="eastAsia"/>
                <w:color w:val="000000"/>
              </w:rPr>
              <w:t xml:space="preserve">坦　</w:t>
            </w:r>
            <w:r w:rsidR="008F2FD3" w:rsidRPr="004C1B31">
              <w:rPr>
                <w:color w:val="000000"/>
              </w:rPr>
              <w:t>(D)</w:t>
            </w:r>
            <w:r w:rsidR="008F2FD3" w:rsidRPr="004C1B31">
              <w:rPr>
                <w:rFonts w:hint="eastAsia"/>
                <w:color w:val="000000"/>
              </w:rPr>
              <w:t>馬爾地夫。</w:t>
            </w:r>
            <w:r w:rsidR="008F2FD3" w:rsidRPr="004C1B31">
              <w:rPr>
                <w:color w:val="000000"/>
              </w:rPr>
              <w:br/>
            </w:r>
            <w:r w:rsidR="008F2FD3" w:rsidRPr="004C1B31">
              <w:rPr>
                <w:rFonts w:hint="eastAsia"/>
                <w:color w:val="000000"/>
              </w:rPr>
              <w:t>（　　　）</w:t>
            </w:r>
            <w:r w:rsidR="00DD6757">
              <w:rPr>
                <w:color w:val="000000"/>
              </w:rPr>
              <w:t>(</w:t>
            </w:r>
            <w:r w:rsidR="00DD6757">
              <w:rPr>
                <w:rFonts w:hint="eastAsia"/>
                <w:color w:val="000000"/>
              </w:rPr>
              <w:t>37</w:t>
            </w:r>
            <w:r w:rsidR="008F2FD3" w:rsidRPr="004C1B31">
              <w:rPr>
                <w:color w:val="000000"/>
              </w:rPr>
              <w:t>)</w:t>
            </w:r>
            <w:r w:rsidR="00DD6757">
              <w:rPr>
                <w:rFonts w:hint="eastAsia"/>
                <w:color w:val="000000"/>
              </w:rPr>
              <w:t>右</w:t>
            </w:r>
            <w:r w:rsidR="008F2FD3" w:rsidRPr="004C1B31">
              <w:rPr>
                <w:rFonts w:hint="eastAsia"/>
                <w:color w:val="000000"/>
              </w:rPr>
              <w:t xml:space="preserve">圖中發生土壤鹽鹼化問題的地區，當地主要的人為影響因素為何？　</w:t>
            </w:r>
            <w:r w:rsidR="008F2FD3" w:rsidRPr="004C1B31">
              <w:rPr>
                <w:color w:val="000000"/>
              </w:rPr>
              <w:t>(A)</w:t>
            </w:r>
            <w:r w:rsidR="008F2FD3" w:rsidRPr="004C1B31">
              <w:rPr>
                <w:rFonts w:hint="eastAsia"/>
                <w:color w:val="000000"/>
              </w:rPr>
              <w:t>農業</w:t>
            </w:r>
          </w:p>
          <w:p w:rsidR="00DD6757" w:rsidRDefault="00DD6757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F2FD3" w:rsidRPr="004C1B31">
              <w:rPr>
                <w:rFonts w:hint="eastAsia"/>
                <w:color w:val="000000"/>
              </w:rPr>
              <w:t xml:space="preserve">過度灌溉　</w:t>
            </w:r>
            <w:r w:rsidR="008F2FD3" w:rsidRPr="004C1B31">
              <w:rPr>
                <w:color w:val="000000"/>
              </w:rPr>
              <w:t>(B)</w:t>
            </w:r>
            <w:r w:rsidR="008F2FD3" w:rsidRPr="004C1B31">
              <w:rPr>
                <w:rFonts w:hint="eastAsia"/>
                <w:color w:val="000000"/>
              </w:rPr>
              <w:t xml:space="preserve">工業超抽地下水　</w:t>
            </w:r>
            <w:r w:rsidR="008F2FD3" w:rsidRPr="004C1B31">
              <w:rPr>
                <w:color w:val="000000"/>
              </w:rPr>
              <w:t>(C)</w:t>
            </w:r>
            <w:r w:rsidR="008F2FD3" w:rsidRPr="004C1B31">
              <w:rPr>
                <w:rFonts w:hint="eastAsia"/>
                <w:color w:val="000000"/>
              </w:rPr>
              <w:t xml:space="preserve">大規模砍伐林地　</w:t>
            </w:r>
            <w:r w:rsidR="008F2FD3" w:rsidRPr="004C1B31">
              <w:rPr>
                <w:color w:val="000000"/>
              </w:rPr>
              <w:t>(D)</w:t>
            </w:r>
            <w:r w:rsidR="008F2FD3" w:rsidRPr="004C1B31">
              <w:rPr>
                <w:rFonts w:hint="eastAsia"/>
                <w:color w:val="000000"/>
              </w:rPr>
              <w:t>都市化程度高。</w:t>
            </w:r>
            <w:r w:rsidR="008F2FD3" w:rsidRPr="004C1B31">
              <w:rPr>
                <w:color w:val="000000"/>
              </w:rPr>
              <w:br/>
            </w:r>
            <w:r w:rsidR="008F2FD3" w:rsidRPr="004C1B31">
              <w:rPr>
                <w:rFonts w:hint="eastAsia"/>
                <w:color w:val="000000"/>
              </w:rPr>
              <w:t>（　　　）</w:t>
            </w:r>
            <w:r w:rsidR="008F2FD3" w:rsidRPr="004C1B31">
              <w:rPr>
                <w:color w:val="000000"/>
              </w:rPr>
              <w:t>(3</w:t>
            </w:r>
            <w:r>
              <w:rPr>
                <w:rFonts w:hint="eastAsia"/>
                <w:color w:val="000000"/>
              </w:rPr>
              <w:t>8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造成斯里蘭卡西南部大範圍伐林的主因，為下列哪些農作物的大量栽種？</w:t>
            </w:r>
            <w:r w:rsidR="008F2FD3" w:rsidRPr="004C1B31">
              <w:rPr>
                <w:color w:val="000000"/>
              </w:rPr>
              <w:t>(</w:t>
            </w:r>
            <w:r w:rsidR="008F2FD3" w:rsidRPr="004C1B31">
              <w:rPr>
                <w:rFonts w:hint="eastAsia"/>
                <w:color w:val="000000"/>
              </w:rPr>
              <w:t>甲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茶</w:t>
            </w:r>
          </w:p>
          <w:p w:rsidR="00DD6757" w:rsidRDefault="00DD6757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F2FD3" w:rsidRPr="004C1B31">
              <w:rPr>
                <w:rFonts w:hint="eastAsia"/>
                <w:color w:val="000000"/>
              </w:rPr>
              <w:t>葉；</w:t>
            </w:r>
            <w:r w:rsidR="008F2FD3" w:rsidRPr="004C1B31">
              <w:rPr>
                <w:color w:val="000000"/>
              </w:rPr>
              <w:t>(</w:t>
            </w:r>
            <w:r w:rsidR="008F2FD3" w:rsidRPr="004C1B31">
              <w:rPr>
                <w:rFonts w:hint="eastAsia"/>
                <w:color w:val="000000"/>
              </w:rPr>
              <w:t>乙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棉花；</w:t>
            </w:r>
            <w:r w:rsidR="008F2FD3" w:rsidRPr="004C1B31">
              <w:rPr>
                <w:color w:val="000000"/>
              </w:rPr>
              <w:t>(</w:t>
            </w:r>
            <w:r w:rsidR="008F2FD3" w:rsidRPr="004C1B31">
              <w:rPr>
                <w:rFonts w:hint="eastAsia"/>
                <w:color w:val="000000"/>
              </w:rPr>
              <w:t>丙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小麥；</w:t>
            </w:r>
            <w:r w:rsidR="008F2FD3" w:rsidRPr="004C1B31">
              <w:rPr>
                <w:color w:val="000000"/>
              </w:rPr>
              <w:t>(</w:t>
            </w:r>
            <w:r w:rsidR="008F2FD3" w:rsidRPr="004C1B31">
              <w:rPr>
                <w:rFonts w:hint="eastAsia"/>
                <w:color w:val="000000"/>
              </w:rPr>
              <w:t>丁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>水稻；</w:t>
            </w:r>
            <w:r w:rsidR="008F2FD3" w:rsidRPr="004C1B31">
              <w:rPr>
                <w:color w:val="000000"/>
              </w:rPr>
              <w:t>(</w:t>
            </w:r>
            <w:r w:rsidR="008F2FD3" w:rsidRPr="004C1B31">
              <w:rPr>
                <w:rFonts w:hint="eastAsia"/>
                <w:color w:val="000000"/>
              </w:rPr>
              <w:t>戊</w:t>
            </w:r>
            <w:r w:rsidR="008F2FD3" w:rsidRPr="004C1B31">
              <w:rPr>
                <w:color w:val="000000"/>
              </w:rPr>
              <w:t>)</w:t>
            </w:r>
            <w:r w:rsidR="008F2FD3" w:rsidRPr="004C1B31">
              <w:rPr>
                <w:rFonts w:hint="eastAsia"/>
                <w:color w:val="000000"/>
              </w:rPr>
              <w:t xml:space="preserve">咖啡。　</w:t>
            </w:r>
            <w:r w:rsidR="008F2FD3" w:rsidRPr="004C1B31">
              <w:rPr>
                <w:color w:val="000000"/>
              </w:rPr>
              <w:t>(A)</w:t>
            </w:r>
            <w:r w:rsidR="008F2FD3" w:rsidRPr="004C1B31">
              <w:rPr>
                <w:rFonts w:hint="eastAsia"/>
                <w:color w:val="000000"/>
              </w:rPr>
              <w:t xml:space="preserve">甲乙　</w:t>
            </w:r>
            <w:r w:rsidR="008F2FD3" w:rsidRPr="004C1B31">
              <w:rPr>
                <w:color w:val="000000"/>
              </w:rPr>
              <w:t>(B)</w:t>
            </w:r>
            <w:r w:rsidR="008F2FD3" w:rsidRPr="004C1B31">
              <w:rPr>
                <w:rFonts w:hint="eastAsia"/>
                <w:color w:val="000000"/>
              </w:rPr>
              <w:t xml:space="preserve">乙丙　</w:t>
            </w:r>
            <w:r w:rsidR="008F2FD3" w:rsidRPr="004C1B31">
              <w:rPr>
                <w:color w:val="000000"/>
              </w:rPr>
              <w:t>(C)</w:t>
            </w:r>
            <w:r w:rsidR="008F2FD3" w:rsidRPr="004C1B31">
              <w:rPr>
                <w:rFonts w:hint="eastAsia"/>
                <w:color w:val="000000"/>
              </w:rPr>
              <w:t xml:space="preserve">甲丁　</w:t>
            </w:r>
            <w:r w:rsidR="008F2FD3" w:rsidRPr="004C1B31">
              <w:rPr>
                <w:color w:val="000000"/>
              </w:rPr>
              <w:t>(D)</w:t>
            </w:r>
          </w:p>
          <w:p w:rsidR="008F2FD3" w:rsidRDefault="00DD6757" w:rsidP="008F2FD3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F2FD3" w:rsidRPr="004C1B31">
              <w:rPr>
                <w:rFonts w:hint="eastAsia"/>
                <w:color w:val="000000"/>
              </w:rPr>
              <w:t>甲戊。</w:t>
            </w:r>
          </w:p>
          <w:p w:rsidR="008F2FD3" w:rsidRDefault="008F2FD3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4312" w:type="dxa"/>
            <w:gridSpan w:val="2"/>
          </w:tcPr>
          <w:p w:rsidR="008F2FD3" w:rsidRDefault="008F2FD3" w:rsidP="004C1B31">
            <w:pPr>
              <w:rPr>
                <w:rFonts w:eastAsia="標楷體" w:hint="eastAsia"/>
                <w:b/>
                <w:color w:val="000000"/>
                <w:sz w:val="32"/>
                <w:szCs w:val="32"/>
              </w:rPr>
            </w:pPr>
            <w:r w:rsidRPr="008F2FD3">
              <w:rPr>
                <w:rFonts w:eastAsia="標楷體"/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2347596" cy="2714625"/>
                  <wp:effectExtent l="19050" t="0" r="0" b="0"/>
                  <wp:docPr id="7" name="圖片 10" descr="P07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07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019" cy="271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501" w:rsidRDefault="00D63501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</w:tr>
      <w:tr w:rsidR="00DD6757" w:rsidTr="00D978D8">
        <w:tc>
          <w:tcPr>
            <w:tcW w:w="9039" w:type="dxa"/>
          </w:tcPr>
          <w:p w:rsidR="00D978D8" w:rsidRDefault="00D978D8" w:rsidP="00D978D8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ascii="新細明體" w:eastAsia="新細明體" w:hAnsi="新細明體" w:cs="Arial" w:hint="eastAsia"/>
                <w:color w:val="000000"/>
              </w:rPr>
              <w:t>(四)右</w:t>
            </w:r>
            <w:r w:rsidRPr="004C1B31">
              <w:rPr>
                <w:rFonts w:hint="eastAsia"/>
                <w:color w:val="000000"/>
              </w:rPr>
              <w:t>圖為表示某種產業部門從二十世紀六○年代至二十一世紀初地區分布的變化（圖中箭</w:t>
            </w:r>
          </w:p>
          <w:p w:rsidR="00D978D8" w:rsidRDefault="00D978D8" w:rsidP="00D978D8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</w:t>
            </w:r>
            <w:r w:rsidRPr="004C1B31">
              <w:rPr>
                <w:rFonts w:hint="eastAsia"/>
                <w:color w:val="000000"/>
              </w:rPr>
              <w:t>頭表示該產業部門移轉的方向，圖中數字表示不同時段）。請問：</w:t>
            </w:r>
            <w:r w:rsidRPr="004C1B31">
              <w:rPr>
                <w:color w:val="000000"/>
                <w:kern w:val="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39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 xml:space="preserve">該產業部門最有可能屬於：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原料指向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市場指向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技術指向　</w:t>
            </w:r>
          </w:p>
          <w:p w:rsidR="00D978D8" w:rsidRDefault="00D978D8" w:rsidP="00D978D8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勞力指向。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40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從</w:t>
            </w:r>
            <w:r w:rsidRPr="004C1B31">
              <w:rPr>
                <w:color w:val="000000"/>
              </w:rPr>
              <w:sym w:font="Wingdings" w:char="0081"/>
            </w:r>
            <w:r w:rsidRPr="004C1B31">
              <w:rPr>
                <w:rFonts w:hint="eastAsia"/>
                <w:color w:val="000000"/>
              </w:rPr>
              <w:t>到</w:t>
            </w:r>
            <w:r w:rsidRPr="004C1B31">
              <w:rPr>
                <w:color w:val="000000"/>
              </w:rPr>
              <w:sym w:font="Wingdings" w:char="0084"/>
            </w:r>
            <w:r w:rsidRPr="004C1B31">
              <w:rPr>
                <w:rFonts w:hint="eastAsia"/>
                <w:color w:val="000000"/>
              </w:rPr>
              <w:t xml:space="preserve">的區位變化，可以用下列哪一概念說明之？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近鄰效應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>規模</w:t>
            </w:r>
          </w:p>
          <w:p w:rsidR="00D978D8" w:rsidRDefault="00D978D8" w:rsidP="00D978D8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Pr="004C1B31">
              <w:rPr>
                <w:rFonts w:hint="eastAsia"/>
                <w:color w:val="000000"/>
              </w:rPr>
              <w:t xml:space="preserve">經濟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區位擴散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區位混合。</w:t>
            </w:r>
          </w:p>
          <w:p w:rsidR="00DD6757" w:rsidRPr="00D978D8" w:rsidRDefault="00DD6757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4453" w:type="dxa"/>
            <w:gridSpan w:val="3"/>
          </w:tcPr>
          <w:p w:rsidR="00DD6757" w:rsidRDefault="00DD6757" w:rsidP="004C1B31">
            <w:pPr>
              <w:rPr>
                <w:rFonts w:eastAsia="標楷體" w:hint="eastAsia"/>
                <w:b/>
                <w:color w:val="000000"/>
                <w:sz w:val="32"/>
                <w:szCs w:val="32"/>
              </w:rPr>
            </w:pPr>
            <w:r w:rsidRPr="00DD6757">
              <w:rPr>
                <w:rFonts w:eastAsia="標楷體"/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2505075" cy="2199748"/>
                  <wp:effectExtent l="19050" t="0" r="9525" b="0"/>
                  <wp:docPr id="25" name="圖片 11" descr="10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51" cy="220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501" w:rsidRDefault="00D63501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</w:tr>
      <w:tr w:rsidR="00883634" w:rsidTr="00603285">
        <w:tc>
          <w:tcPr>
            <w:tcW w:w="9889" w:type="dxa"/>
            <w:gridSpan w:val="3"/>
          </w:tcPr>
          <w:p w:rsidR="00883634" w:rsidRDefault="00883634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ascii="新細明體" w:eastAsia="新細明體" w:hAnsi="新細明體" w:cs="Arial" w:hint="eastAsia"/>
                <w:color w:val="000000"/>
              </w:rPr>
              <w:t>(五)</w:t>
            </w:r>
            <w:r w:rsidRPr="004C1B31">
              <w:rPr>
                <w:rFonts w:hint="eastAsia"/>
                <w:color w:val="000000"/>
              </w:rPr>
              <w:t>「印度在目前全球資訊產業的國際分工體系中，被視為科技研發的重要夥伴，受惠於外包產業的發展，</w:t>
            </w:r>
          </w:p>
          <w:p w:rsidR="00883634" w:rsidRDefault="00883634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</w:t>
            </w:r>
            <w:r w:rsidRPr="004C1B31">
              <w:rPr>
                <w:rFonts w:hint="eastAsia"/>
                <w:color w:val="000000"/>
              </w:rPr>
              <w:t>印度已成為世界主要□□國，</w:t>
            </w:r>
            <w:r w:rsidRPr="004C1B31">
              <w:rPr>
                <w:color w:val="000000"/>
              </w:rPr>
              <w:t>2007</w:t>
            </w:r>
            <w:r w:rsidRPr="004C1B31">
              <w:rPr>
                <w:rFonts w:hint="eastAsia"/>
                <w:color w:val="000000"/>
              </w:rPr>
              <w:t>年的產值高達</w:t>
            </w:r>
            <w:r w:rsidRPr="004C1B31">
              <w:rPr>
                <w:color w:val="000000"/>
              </w:rPr>
              <w:t>396</w:t>
            </w:r>
            <w:r w:rsidRPr="004C1B31">
              <w:rPr>
                <w:rFonts w:hint="eastAsia"/>
                <w:color w:val="000000"/>
              </w:rPr>
              <w:t>億美元。」圖為印度四個主要都市的分布圖。</w:t>
            </w:r>
          </w:p>
          <w:p w:rsidR="00883634" w:rsidRDefault="00883634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</w:t>
            </w:r>
            <w:r w:rsidRPr="004C1B31">
              <w:rPr>
                <w:rFonts w:hint="eastAsia"/>
                <w:color w:val="000000"/>
              </w:rPr>
              <w:t>請問：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4</w:t>
            </w:r>
            <w:r w:rsidRPr="004C1B31">
              <w:rPr>
                <w:color w:val="000000"/>
              </w:rPr>
              <w:t>1)</w:t>
            </w:r>
            <w:r w:rsidRPr="004C1B31">
              <w:rPr>
                <w:rFonts w:hint="eastAsia"/>
                <w:color w:val="000000"/>
              </w:rPr>
              <w:t xml:space="preserve">文中的空格應填入下列何者？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軟體生產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硬體生產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軟體行銷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硬體行</w:t>
            </w:r>
          </w:p>
          <w:p w:rsidR="00603285" w:rsidRDefault="00883634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 </w:t>
            </w:r>
            <w:r w:rsidRPr="004C1B31">
              <w:rPr>
                <w:rFonts w:hint="eastAsia"/>
                <w:color w:val="000000"/>
              </w:rPr>
              <w:t>銷。</w:t>
            </w:r>
            <w:r w:rsidRPr="004C1B31">
              <w:rPr>
                <w:color w:val="000000"/>
              </w:rPr>
              <w:br/>
            </w: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4</w:t>
            </w:r>
            <w:r w:rsidRPr="004C1B31">
              <w:rPr>
                <w:color w:val="000000"/>
              </w:rPr>
              <w:t>2)</w:t>
            </w:r>
            <w:r w:rsidRPr="004C1B31">
              <w:rPr>
                <w:rFonts w:hint="eastAsia"/>
                <w:color w:val="000000"/>
              </w:rPr>
              <w:t xml:space="preserve">承上題，印度此種產業的發達，可以圖中哪一個城市作為代表？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乙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>丙</w:t>
            </w:r>
          </w:p>
          <w:p w:rsidR="00603285" w:rsidRDefault="00603285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</w:t>
            </w:r>
            <w:r w:rsidR="00883634" w:rsidRPr="004C1B31">
              <w:rPr>
                <w:rFonts w:hint="eastAsia"/>
                <w:color w:val="000000"/>
              </w:rPr>
              <w:t xml:space="preserve">　</w:t>
            </w:r>
            <w:r w:rsidR="00883634" w:rsidRPr="004C1B31">
              <w:rPr>
                <w:color w:val="000000"/>
              </w:rPr>
              <w:t>(D)</w:t>
            </w:r>
            <w:r w:rsidR="00883634" w:rsidRPr="004C1B31">
              <w:rPr>
                <w:rFonts w:hint="eastAsia"/>
                <w:color w:val="000000"/>
              </w:rPr>
              <w:t>丁。</w:t>
            </w:r>
            <w:r w:rsidR="00883634" w:rsidRPr="004C1B31">
              <w:rPr>
                <w:color w:val="000000"/>
              </w:rPr>
              <w:br/>
            </w:r>
            <w:r w:rsidR="00883634" w:rsidRPr="004C1B31">
              <w:rPr>
                <w:rFonts w:hint="eastAsia"/>
                <w:color w:val="000000"/>
              </w:rPr>
              <w:t>（　　　）</w:t>
            </w:r>
            <w:r w:rsidR="00883634"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4</w:t>
            </w:r>
            <w:r w:rsidR="00883634" w:rsidRPr="004C1B31">
              <w:rPr>
                <w:color w:val="000000"/>
              </w:rPr>
              <w:t>3)</w:t>
            </w:r>
            <w:r w:rsidR="00883634" w:rsidRPr="004C1B31">
              <w:rPr>
                <w:rFonts w:hint="eastAsia"/>
                <w:color w:val="000000"/>
              </w:rPr>
              <w:t>除了上述的產業之外，圖中哪一個城市有「印度娛樂之都」的美譽，電影與電視產業的</w:t>
            </w:r>
          </w:p>
          <w:p w:rsidR="00883634" w:rsidRDefault="00603285" w:rsidP="00883634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 </w:t>
            </w:r>
            <w:r w:rsidR="00883634" w:rsidRPr="004C1B31">
              <w:rPr>
                <w:rFonts w:hint="eastAsia"/>
                <w:color w:val="000000"/>
              </w:rPr>
              <w:t xml:space="preserve">產值極高？　</w:t>
            </w:r>
            <w:r w:rsidR="00883634" w:rsidRPr="004C1B31">
              <w:rPr>
                <w:color w:val="000000"/>
              </w:rPr>
              <w:t>(A)</w:t>
            </w:r>
            <w:r w:rsidR="00883634" w:rsidRPr="004C1B31">
              <w:rPr>
                <w:rFonts w:hint="eastAsia"/>
                <w:color w:val="000000"/>
              </w:rPr>
              <w:t xml:space="preserve">甲　</w:t>
            </w:r>
            <w:r w:rsidR="00883634" w:rsidRPr="004C1B31">
              <w:rPr>
                <w:color w:val="000000"/>
              </w:rPr>
              <w:t>(B)</w:t>
            </w:r>
            <w:r w:rsidR="00883634" w:rsidRPr="004C1B31">
              <w:rPr>
                <w:rFonts w:hint="eastAsia"/>
                <w:color w:val="000000"/>
              </w:rPr>
              <w:t xml:space="preserve">乙　</w:t>
            </w:r>
            <w:r w:rsidR="00883634" w:rsidRPr="004C1B31">
              <w:rPr>
                <w:color w:val="000000"/>
              </w:rPr>
              <w:t>(C)</w:t>
            </w:r>
            <w:r w:rsidR="00883634" w:rsidRPr="004C1B31">
              <w:rPr>
                <w:rFonts w:hint="eastAsia"/>
                <w:color w:val="000000"/>
              </w:rPr>
              <w:t xml:space="preserve">丙　</w:t>
            </w:r>
            <w:r w:rsidR="00883634" w:rsidRPr="004C1B31">
              <w:rPr>
                <w:color w:val="000000"/>
              </w:rPr>
              <w:t>(D)</w:t>
            </w:r>
            <w:r w:rsidR="00883634" w:rsidRPr="004C1B31">
              <w:rPr>
                <w:rFonts w:hint="eastAsia"/>
                <w:color w:val="000000"/>
              </w:rPr>
              <w:t>丁。</w:t>
            </w:r>
          </w:p>
          <w:p w:rsidR="00883634" w:rsidRDefault="00883634" w:rsidP="004C1B31">
            <w:pPr>
              <w:rPr>
                <w:rFonts w:eastAsia="標楷體" w:hint="eastAsia"/>
                <w:b/>
                <w:color w:val="000000"/>
                <w:sz w:val="32"/>
                <w:szCs w:val="32"/>
              </w:rPr>
            </w:pPr>
          </w:p>
          <w:p w:rsidR="00D63501" w:rsidRDefault="00D63501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3603" w:type="dxa"/>
          </w:tcPr>
          <w:p w:rsidR="00883634" w:rsidRDefault="00883634" w:rsidP="004C1B31">
            <w:pPr>
              <w:rPr>
                <w:rFonts w:eastAsia="標楷體"/>
                <w:b/>
                <w:color w:val="000000"/>
                <w:sz w:val="32"/>
                <w:szCs w:val="32"/>
              </w:rPr>
            </w:pPr>
            <w:r w:rsidRPr="00883634">
              <w:rPr>
                <w:rFonts w:eastAsia="標楷體"/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2067515" cy="2390775"/>
                  <wp:effectExtent l="19050" t="0" r="8935" b="0"/>
                  <wp:docPr id="27" name="圖片 12" descr="P07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07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1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lastRenderedPageBreak/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bCs/>
          <w:vanish/>
          <w:color w:val="008000"/>
          <w:sz w:val="24"/>
        </w:rPr>
        <w:t>97</w:t>
      </w:r>
      <w:r w:rsidRPr="004C1B31">
        <w:rPr>
          <w:rFonts w:eastAsia="新細明體" w:hint="eastAsia"/>
          <w:bCs/>
          <w:vanish/>
          <w:color w:val="008000"/>
          <w:sz w:val="24"/>
        </w:rPr>
        <w:t>北一女中期中考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100</w:t>
      </w:r>
      <w:r w:rsidRPr="004C1B31">
        <w:rPr>
          <w:rFonts w:eastAsia="新細明體" w:hint="eastAsia"/>
          <w:vanish/>
          <w:color w:val="008000"/>
          <w:sz w:val="24"/>
        </w:rPr>
        <w:t>高雄女中期中考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龍騰新命題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E476FE" w:rsidRDefault="00E476FE" w:rsidP="00E476FE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ascii="新細明體" w:eastAsia="新細明體" w:hAnsi="新細明體" w:cs="Arial" w:hint="eastAsia"/>
          <w:color w:val="000000"/>
        </w:rPr>
        <w:t>(六)</w:t>
      </w:r>
      <w:r w:rsidR="004C1B31" w:rsidRPr="004C1B31">
        <w:rPr>
          <w:rFonts w:hint="eastAsia"/>
          <w:color w:val="000000"/>
        </w:rPr>
        <w:t>□□，這個擁有七千多個熱帶島嶼的國度，是許多歐美、日本旅客放鬆心情的海島渡假勝地，蕉風椰影的風情讓到此的遊客都深深著迷。</w:t>
      </w:r>
    </w:p>
    <w:p w:rsidR="00E476FE" w:rsidRDefault="00E476FE" w:rsidP="00E476FE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</w:t>
      </w:r>
      <w:r w:rsidR="004C1B31" w:rsidRPr="004C1B31">
        <w:rPr>
          <w:rFonts w:hint="eastAsia"/>
          <w:color w:val="000000"/>
        </w:rPr>
        <w:t>請問：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44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該國除了原本的殖民母國之外，後又被美國統治，在正式獨立前也曾被日本統治，因此具有多種文化的綜合，該國首都有「亞</w:t>
      </w:r>
    </w:p>
    <w:p w:rsidR="00E476FE" w:rsidRDefault="00E476FE" w:rsidP="00E476FE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4C1B31" w:rsidRPr="004C1B31">
        <w:rPr>
          <w:rFonts w:hint="eastAsia"/>
          <w:color w:val="000000"/>
        </w:rPr>
        <w:t xml:space="preserve">洲的紐約」之稱。請依此判斷該國原本的殖民母國最可能是：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法國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 xml:space="preserve">德國　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葡萄牙　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西班牙。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45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在該國首都中最難觀察到的宗教建築應是：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基督教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 xml:space="preserve">天主教　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伊斯蘭教　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東正教。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46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下列氣候圖當中，何者的氣候類型與上文國家相同？</w:t>
      </w:r>
      <w:r w:rsidR="004C1B31" w:rsidRPr="004C1B31">
        <w:rPr>
          <w:color w:val="000000"/>
        </w:rPr>
        <w:br/>
      </w:r>
      <w:r>
        <w:rPr>
          <w:rFonts w:hint="eastAsia"/>
          <w:color w:val="000000"/>
        </w:rPr>
        <w:t xml:space="preserve">             </w:t>
      </w:r>
      <w:r w:rsidR="004C1B31" w:rsidRPr="004C1B31">
        <w:rPr>
          <w:color w:val="000000"/>
        </w:rPr>
        <w:t>(A)</w:t>
      </w:r>
      <w:r w:rsidR="004C1B31">
        <w:rPr>
          <w:noProof/>
          <w:color w:val="000000"/>
          <w:position w:val="-310"/>
        </w:rPr>
        <w:drawing>
          <wp:inline distT="0" distB="0" distL="0" distR="0">
            <wp:extent cx="1371600" cy="1409700"/>
            <wp:effectExtent l="19050" t="0" r="0" b="0"/>
            <wp:docPr id="13" name="圖片 13" descr="4-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-18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>(B)</w:t>
      </w:r>
      <w:r w:rsidR="004C1B31">
        <w:rPr>
          <w:noProof/>
          <w:color w:val="000000"/>
          <w:position w:val="-310"/>
        </w:rPr>
        <w:drawing>
          <wp:inline distT="0" distB="0" distL="0" distR="0">
            <wp:extent cx="1371600" cy="1400175"/>
            <wp:effectExtent l="19050" t="0" r="0" b="0"/>
            <wp:docPr id="14" name="圖片 14" descr="4-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-18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color w:val="000000"/>
        </w:rPr>
        <w:t>(C)</w:t>
      </w:r>
      <w:r w:rsidR="004C1B31">
        <w:rPr>
          <w:noProof/>
          <w:color w:val="000000"/>
          <w:position w:val="-310"/>
        </w:rPr>
        <w:drawing>
          <wp:inline distT="0" distB="0" distL="0" distR="0">
            <wp:extent cx="1371600" cy="1400175"/>
            <wp:effectExtent l="19050" t="0" r="0" b="0"/>
            <wp:docPr id="15" name="圖片 15" descr="4-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-18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>(D)</w:t>
      </w:r>
      <w:r w:rsidR="004C1B31">
        <w:rPr>
          <w:noProof/>
          <w:color w:val="000000"/>
          <w:position w:val="-310"/>
        </w:rPr>
        <w:drawing>
          <wp:inline distT="0" distB="0" distL="0" distR="0">
            <wp:extent cx="1371600" cy="1409700"/>
            <wp:effectExtent l="19050" t="0" r="0" b="0"/>
            <wp:docPr id="16" name="圖片 16" descr="4-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-18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31" w:rsidRPr="004C1B31" w:rsidRDefault="004C1B31" w:rsidP="00E476FE">
      <w:pPr>
        <w:tabs>
          <w:tab w:val="left" w:pos="119"/>
        </w:tabs>
        <w:ind w:left="119" w:hanging="119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100</w:t>
      </w:r>
      <w:r w:rsidRPr="004C1B31">
        <w:rPr>
          <w:rFonts w:eastAsia="新細明體" w:hint="eastAsia"/>
          <w:vanish/>
          <w:color w:val="008000"/>
          <w:sz w:val="24"/>
        </w:rPr>
        <w:t>臺中二中期中考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ascii="新細明體" w:eastAsia="新細明體" w:hAnsi="新細明體" w:cs="Arial" w:hint="eastAsia"/>
          <w:color w:val="000000"/>
        </w:rPr>
        <w:t>(七)</w:t>
      </w:r>
      <w:r w:rsidR="004C1B31" w:rsidRPr="004C1B31">
        <w:rPr>
          <w:rFonts w:hint="eastAsia"/>
          <w:color w:val="000000"/>
        </w:rPr>
        <w:t>二次大戰後，為了解決糧食不足的問題，聯合國委託研發出高產能品種（</w:t>
      </w:r>
      <w:r w:rsidR="004C1B31" w:rsidRPr="004C1B31">
        <w:rPr>
          <w:color w:val="000000"/>
        </w:rPr>
        <w:t>HYV</w:t>
      </w:r>
      <w:r w:rsidR="004C1B31" w:rsidRPr="004C1B31">
        <w:rPr>
          <w:rFonts w:hint="eastAsia"/>
          <w:color w:val="000000"/>
        </w:rPr>
        <w:t>），並將之引進開發中國家，與此結合的現代農業革命，稱之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</w:t>
      </w:r>
      <w:r w:rsidR="004C1B31" w:rsidRPr="004C1B31">
        <w:rPr>
          <w:rFonts w:hint="eastAsia"/>
          <w:color w:val="000000"/>
        </w:rPr>
        <w:t>為綠色革命。希望透過作物品種改良，以增加農產，改善農村生計，但因為使用大量的化肥、農藥、灌溉、農業機械，也引發不少問題。請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</w:t>
      </w:r>
      <w:r w:rsidR="004C1B31" w:rsidRPr="004C1B31">
        <w:rPr>
          <w:rFonts w:hint="eastAsia"/>
          <w:color w:val="000000"/>
        </w:rPr>
        <w:t>問：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47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下列何者是因綠色革命而產生的現象？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消耗更多可更新資源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 xml:space="preserve">消除貧富之間的差距　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造成原生作物遺傳基因的消失　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澈底解決糧食不足、營養不良的問題。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48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印度河上游的旁遮普邦也在</w:t>
      </w:r>
      <w:r w:rsidR="004C1B31" w:rsidRPr="004C1B31">
        <w:rPr>
          <w:color w:val="000000"/>
        </w:rPr>
        <w:t xml:space="preserve">1966 </w:t>
      </w:r>
      <w:r w:rsidR="004C1B31" w:rsidRPr="004C1B31">
        <w:rPr>
          <w:rFonts w:hint="eastAsia"/>
          <w:color w:val="000000"/>
        </w:rPr>
        <w:t>年進行綠色革命增產小麥。然而在提高農產量的同時，也付出了極高的代價。此代價可能是：</w:t>
      </w:r>
    </w:p>
    <w:p w:rsidR="004C1B31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甲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土壤鹽鹼化；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乙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水土大量流失；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丙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農村失業率高。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甲乙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 xml:space="preserve">甲丙　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乙丙　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甲乙丙。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bCs/>
          <w:vanish/>
          <w:color w:val="008000"/>
          <w:sz w:val="24"/>
        </w:rPr>
        <w:t>97</w:t>
      </w:r>
      <w:r w:rsidRPr="004C1B31">
        <w:rPr>
          <w:rFonts w:eastAsia="新細明體" w:hint="eastAsia"/>
          <w:bCs/>
          <w:vanish/>
          <w:color w:val="008000"/>
          <w:sz w:val="24"/>
        </w:rPr>
        <w:t>北一女中期中考</w:t>
      </w:r>
      <w:r w:rsidRPr="004C1B31">
        <w:rPr>
          <w:rFonts w:eastAsia="新細明體"/>
          <w:bCs/>
          <w:vanish/>
          <w:color w:val="008000"/>
          <w:sz w:val="24"/>
        </w:rPr>
        <w:t>(</w:t>
      </w:r>
      <w:r w:rsidRPr="004C1B31">
        <w:rPr>
          <w:rFonts w:eastAsia="新細明體" w:hint="eastAsia"/>
          <w:bCs/>
          <w:vanish/>
          <w:color w:val="008000"/>
          <w:sz w:val="24"/>
        </w:rPr>
        <w:t>修</w:t>
      </w:r>
      <w:r w:rsidRPr="004C1B31">
        <w:rPr>
          <w:rFonts w:eastAsia="新細明體"/>
          <w:bCs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ascii="新細明體" w:eastAsia="新細明體" w:hAnsi="新細明體" w:cs="Arial" w:hint="eastAsia"/>
          <w:color w:val="000000"/>
        </w:rPr>
        <w:t>(八)下</w:t>
      </w:r>
      <w:r w:rsidR="004C1B31" w:rsidRPr="004C1B31">
        <w:rPr>
          <w:rFonts w:hint="eastAsia"/>
          <w:color w:val="000000"/>
        </w:rPr>
        <w:t>圖是世界的</w:t>
      </w:r>
      <w:r w:rsidR="004C1B31" w:rsidRPr="004C1B31">
        <w:rPr>
          <w:color w:val="000000"/>
        </w:rPr>
        <w:t>7</w:t>
      </w:r>
      <w:r w:rsidR="004C1B31" w:rsidRPr="004C1B31">
        <w:rPr>
          <w:rFonts w:hint="eastAsia"/>
          <w:color w:val="000000"/>
        </w:rPr>
        <w:t>個島嶼。請依圖回答下列問題：</w:t>
      </w:r>
    </w:p>
    <w:p w:rsidR="00BA7B1E" w:rsidRDefault="00BA7B1E" w:rsidP="004C1B31">
      <w:pPr>
        <w:tabs>
          <w:tab w:val="left" w:pos="119"/>
        </w:tabs>
        <w:ind w:left="119" w:hanging="119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="004C1B31">
        <w:rPr>
          <w:noProof/>
          <w:color w:val="000000"/>
        </w:rPr>
        <w:drawing>
          <wp:inline distT="0" distB="0" distL="0" distR="0">
            <wp:extent cx="1524000" cy="848335"/>
            <wp:effectExtent l="19050" t="0" r="0" b="0"/>
            <wp:docPr id="17" name="圖片 17" descr="10-21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-21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</w:t>
      </w:r>
      <w:r w:rsidR="004C1B31" w:rsidRPr="004C1B31">
        <w:rPr>
          <w:rFonts w:hint="eastAsia"/>
          <w:color w:val="000000"/>
        </w:rPr>
        <w:t xml:space="preserve">　</w:t>
      </w:r>
      <w:r w:rsidR="004C1B31">
        <w:rPr>
          <w:noProof/>
          <w:color w:val="000000"/>
        </w:rPr>
        <w:drawing>
          <wp:inline distT="0" distB="0" distL="0" distR="0">
            <wp:extent cx="1081377" cy="914400"/>
            <wp:effectExtent l="19050" t="0" r="4473" b="0"/>
            <wp:docPr id="18" name="圖片 18" descr="10-21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-21乙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rFonts w:hint="eastAsia"/>
          <w:color w:val="000000"/>
        </w:rPr>
        <w:t xml:space="preserve">　</w:t>
      </w:r>
      <w:r w:rsidR="004C1B31">
        <w:rPr>
          <w:noProof/>
          <w:color w:val="000000"/>
        </w:rPr>
        <w:drawing>
          <wp:inline distT="0" distB="0" distL="0" distR="0">
            <wp:extent cx="992125" cy="800100"/>
            <wp:effectExtent l="19050" t="0" r="0" b="0"/>
            <wp:docPr id="19" name="圖片 19" descr="10-21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-21丙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1" cy="8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rFonts w:hint="eastAsia"/>
          <w:color w:val="000000"/>
        </w:rPr>
        <w:t xml:space="preserve">　</w:t>
      </w:r>
      <w:r w:rsidR="004C1B31">
        <w:rPr>
          <w:noProof/>
          <w:color w:val="000000"/>
        </w:rPr>
        <w:drawing>
          <wp:inline distT="0" distB="0" distL="0" distR="0">
            <wp:extent cx="727014" cy="933450"/>
            <wp:effectExtent l="19050" t="0" r="0" b="0"/>
            <wp:docPr id="20" name="圖片 20" descr="10-21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-21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4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</w:t>
      </w:r>
      <w:r w:rsidRPr="00BA7B1E">
        <w:rPr>
          <w:color w:val="000000"/>
        </w:rPr>
        <w:drawing>
          <wp:inline distT="0" distB="0" distL="0" distR="0">
            <wp:extent cx="949766" cy="847725"/>
            <wp:effectExtent l="19050" t="0" r="2734" b="0"/>
            <wp:docPr id="28" name="圖片 21" descr="10-21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-21戊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6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 w:rsidRPr="00BA7B1E">
        <w:rPr>
          <w:color w:val="000000"/>
        </w:rPr>
        <w:drawing>
          <wp:inline distT="0" distB="0" distL="0" distR="0">
            <wp:extent cx="989371" cy="800100"/>
            <wp:effectExtent l="19050" t="0" r="1229" b="0"/>
            <wp:docPr id="30" name="圖片 22" descr="10-21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-21己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7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</w:t>
      </w:r>
      <w:r w:rsidRPr="00BA7B1E">
        <w:rPr>
          <w:color w:val="000000"/>
        </w:rPr>
        <w:drawing>
          <wp:inline distT="0" distB="0" distL="0" distR="0">
            <wp:extent cx="1066800" cy="816264"/>
            <wp:effectExtent l="19050" t="0" r="0" b="0"/>
            <wp:docPr id="31" name="圖片 23" descr="10-21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-21庚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12" cy="81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B31" w:rsidRPr="004C1B31">
        <w:rPr>
          <w:color w:val="000000"/>
        </w:rPr>
        <w:br/>
      </w:r>
      <w:r>
        <w:rPr>
          <w:rFonts w:hint="eastAsia"/>
          <w:color w:val="000000"/>
        </w:rPr>
        <w:t xml:space="preserve">　　　　</w:t>
      </w:r>
      <w:r>
        <w:rPr>
          <w:rFonts w:hint="eastAsia"/>
          <w:color w:val="000000"/>
        </w:rPr>
        <w:t xml:space="preserve">  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甲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　　　　　　　　　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乙</w:t>
      </w:r>
      <w:r w:rsidR="004C1B31" w:rsidRPr="004C1B31">
        <w:rPr>
          <w:color w:val="000000"/>
        </w:rPr>
        <w:t>)</w:t>
      </w:r>
      <w:r>
        <w:rPr>
          <w:rFonts w:hint="eastAsia"/>
          <w:color w:val="000000"/>
        </w:rPr>
        <w:t xml:space="preserve">　　　　　　　</w:t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丙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　　　</w:t>
      </w:r>
      <w:r>
        <w:rPr>
          <w:rFonts w:hint="eastAsia"/>
          <w:color w:val="000000"/>
        </w:rPr>
        <w:t xml:space="preserve"> </w:t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 xml:space="preserve"> (</w:t>
      </w:r>
      <w:r w:rsidR="004C1B31" w:rsidRPr="004C1B31">
        <w:rPr>
          <w:rFonts w:hint="eastAsia"/>
          <w:color w:val="000000"/>
        </w:rPr>
        <w:t>丁</w:t>
      </w:r>
      <w:r w:rsidR="004C1B31" w:rsidRPr="004C1B31">
        <w:rPr>
          <w:color w:val="000000"/>
        </w:rPr>
        <w:t>)</w:t>
      </w:r>
      <w:r>
        <w:rPr>
          <w:rFonts w:hint="eastAsia"/>
          <w:color w:val="000000"/>
        </w:rPr>
        <w:t xml:space="preserve">     </w:t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  </w:t>
      </w:r>
      <w:r w:rsidR="004C1B31" w:rsidRPr="004C1B31">
        <w:rPr>
          <w:color w:val="000000"/>
        </w:rPr>
        <w:t xml:space="preserve"> (</w:t>
      </w:r>
      <w:r w:rsidR="004C1B31" w:rsidRPr="004C1B31">
        <w:rPr>
          <w:rFonts w:hint="eastAsia"/>
          <w:color w:val="000000"/>
        </w:rPr>
        <w:t>戊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　　　　</w:t>
      </w:r>
      <w:r>
        <w:rPr>
          <w:rFonts w:hint="eastAsia"/>
          <w:color w:val="000000"/>
        </w:rPr>
        <w:t xml:space="preserve"> </w:t>
      </w:r>
      <w:r w:rsidR="004C1B31" w:rsidRPr="004C1B31">
        <w:rPr>
          <w:rFonts w:hint="eastAsia"/>
          <w:color w:val="000000"/>
        </w:rPr>
        <w:t xml:space="preserve">　</w:t>
      </w:r>
      <w:r w:rsidR="004C1B31" w:rsidRPr="004C1B31">
        <w:rPr>
          <w:color w:val="000000"/>
        </w:rPr>
        <w:t xml:space="preserve"> (</w:t>
      </w:r>
      <w:r w:rsidR="004C1B31" w:rsidRPr="004C1B31">
        <w:rPr>
          <w:rFonts w:hint="eastAsia"/>
          <w:color w:val="000000"/>
        </w:rPr>
        <w:t>己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　　　　</w:t>
      </w:r>
      <w:r w:rsidR="004C1B31" w:rsidRPr="004C1B31">
        <w:rPr>
          <w:color w:val="000000"/>
        </w:rPr>
        <w:t xml:space="preserve"> </w:t>
      </w:r>
      <w:r w:rsidR="004C1B31" w:rsidRPr="004C1B31">
        <w:rPr>
          <w:rFonts w:hint="eastAsia"/>
          <w:color w:val="000000"/>
        </w:rPr>
        <w:t xml:space="preserve">　　　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庚</w:t>
      </w:r>
      <w:r w:rsidR="004C1B31" w:rsidRPr="004C1B31">
        <w:rPr>
          <w:color w:val="000000"/>
        </w:rPr>
        <w:t xml:space="preserve">) </w:t>
      </w:r>
      <w:r w:rsidR="004C1B31" w:rsidRPr="004C1B31">
        <w:rPr>
          <w:color w:val="000000"/>
        </w:rPr>
        <w:br/>
      </w:r>
    </w:p>
    <w:tbl>
      <w:tblPr>
        <w:tblStyle w:val="a7"/>
        <w:tblW w:w="0" w:type="auto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21"/>
        <w:gridCol w:w="2871"/>
      </w:tblGrid>
      <w:tr w:rsidR="00BA7B1E" w:rsidTr="00DE1BD5">
        <w:tc>
          <w:tcPr>
            <w:tcW w:w="10621" w:type="dxa"/>
          </w:tcPr>
          <w:p w:rsidR="00BA7B1E" w:rsidRDefault="00BA7B1E" w:rsidP="00BA7B1E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 w:rsidRPr="004C1B31">
              <w:rPr>
                <w:rFonts w:hint="eastAsia"/>
                <w:color w:val="000000"/>
              </w:rPr>
              <w:t>（　　　）</w:t>
            </w:r>
            <w:r w:rsidRPr="004C1B31"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49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 xml:space="preserve">哪一島嶼的氣候類型與氣候圖最相似？　</w:t>
            </w:r>
            <w:r w:rsidRPr="004C1B31">
              <w:rPr>
                <w:color w:val="000000"/>
              </w:rPr>
              <w:t>(A)</w:t>
            </w:r>
            <w:r w:rsidRPr="004C1B31">
              <w:rPr>
                <w:rFonts w:hint="eastAsia"/>
                <w:color w:val="000000"/>
              </w:rPr>
              <w:t xml:space="preserve">甲　</w:t>
            </w:r>
            <w:r w:rsidRPr="004C1B31">
              <w:rPr>
                <w:color w:val="000000"/>
              </w:rPr>
              <w:t>(B)</w:t>
            </w:r>
            <w:r w:rsidRPr="004C1B31">
              <w:rPr>
                <w:rFonts w:hint="eastAsia"/>
                <w:color w:val="000000"/>
              </w:rPr>
              <w:t xml:space="preserve">丙　</w:t>
            </w:r>
            <w:r w:rsidRPr="004C1B31">
              <w:rPr>
                <w:color w:val="000000"/>
              </w:rPr>
              <w:t>(C)</w:t>
            </w:r>
            <w:r w:rsidRPr="004C1B31">
              <w:rPr>
                <w:rFonts w:hint="eastAsia"/>
                <w:color w:val="000000"/>
              </w:rPr>
              <w:t xml:space="preserve">丁　</w:t>
            </w:r>
            <w:r w:rsidRPr="004C1B31">
              <w:rPr>
                <w:color w:val="000000"/>
              </w:rPr>
              <w:t>(D)</w:t>
            </w:r>
            <w:r w:rsidRPr="004C1B31">
              <w:rPr>
                <w:rFonts w:hint="eastAsia"/>
                <w:color w:val="000000"/>
              </w:rPr>
              <w:t>戊。</w:t>
            </w:r>
          </w:p>
          <w:p w:rsidR="00DE1BD5" w:rsidRDefault="00BA7B1E" w:rsidP="00BA7B1E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 w:rsidRPr="004C1B31">
              <w:rPr>
                <w:rFonts w:hint="eastAsia"/>
                <w:color w:val="000000"/>
              </w:rPr>
              <w:t>（　　　）</w:t>
            </w:r>
            <w:r>
              <w:rPr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50</w:t>
            </w:r>
            <w:r w:rsidRPr="004C1B31">
              <w:rPr>
                <w:color w:val="000000"/>
              </w:rPr>
              <w:t>)</w:t>
            </w:r>
            <w:r w:rsidRPr="004C1B31">
              <w:rPr>
                <w:rFonts w:hint="eastAsia"/>
                <w:color w:val="000000"/>
              </w:rPr>
              <w:t>「這裡因為具有活火山、火山湖、森林、河流等多元地形景觀，以及綿延長達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40000"/>
                <w:attr w:name="UnitName" w:val="公里"/>
              </w:smartTagPr>
              <w:r w:rsidRPr="004C1B31">
                <w:rPr>
                  <w:rFonts w:hint="eastAsia"/>
                  <w:color w:val="000000"/>
                </w:rPr>
                <w:t>四萬公里</w:t>
              </w:r>
            </w:smartTag>
            <w:r w:rsidRPr="004C1B31">
              <w:rPr>
                <w:rFonts w:hint="eastAsia"/>
                <w:color w:val="000000"/>
              </w:rPr>
              <w:t>左右的海</w:t>
            </w:r>
          </w:p>
          <w:p w:rsidR="00DE1BD5" w:rsidRDefault="00DE1BD5" w:rsidP="00BA7B1E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</w:t>
            </w:r>
            <w:r w:rsidR="00BA7B1E" w:rsidRPr="004C1B31">
              <w:rPr>
                <w:rFonts w:hint="eastAsia"/>
                <w:color w:val="000000"/>
              </w:rPr>
              <w:t>岸線，讓這個面積只有</w:t>
            </w:r>
            <w:r w:rsidR="00BA7B1E" w:rsidRPr="004C1B31">
              <w:rPr>
                <w:color w:val="000000"/>
              </w:rPr>
              <w:t>5,632</w:t>
            </w:r>
            <w:r w:rsidR="00BA7B1E" w:rsidRPr="004C1B31">
              <w:rPr>
                <w:rFonts w:hint="eastAsia"/>
                <w:color w:val="000000"/>
              </w:rPr>
              <w:t>平方公里的小島，擁有豐富的天然旅遊資源；加上島民與生俱來的</w:t>
            </w:r>
          </w:p>
          <w:p w:rsidR="00DE1BD5" w:rsidRDefault="00DE1BD5" w:rsidP="00BA7B1E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</w:t>
            </w:r>
            <w:r w:rsidR="00BA7B1E" w:rsidRPr="004C1B31">
              <w:rPr>
                <w:rFonts w:hint="eastAsia"/>
                <w:color w:val="000000"/>
              </w:rPr>
              <w:t>藝術天分，以及信奉印度教的溫和處世態度等條件，讓這裡成為洋溢祥和及藝術氣息的旅遊勝地，</w:t>
            </w:r>
          </w:p>
          <w:p w:rsidR="00BA7B1E" w:rsidRDefault="00DE1BD5" w:rsidP="00BA7B1E">
            <w:pPr>
              <w:tabs>
                <w:tab w:val="left" w:pos="119"/>
              </w:tabs>
              <w:ind w:left="119" w:hanging="119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     </w:t>
            </w:r>
            <w:r w:rsidR="00BA7B1E" w:rsidRPr="004C1B31">
              <w:rPr>
                <w:rFonts w:hint="eastAsia"/>
                <w:color w:val="000000"/>
              </w:rPr>
              <w:t xml:space="preserve">並廣受世界各國遊客的青睞。」上文所述，是哪一島嶼？　</w:t>
            </w:r>
            <w:r w:rsidR="00BA7B1E" w:rsidRPr="004C1B31">
              <w:rPr>
                <w:color w:val="000000"/>
              </w:rPr>
              <w:t>(A)</w:t>
            </w:r>
            <w:r w:rsidR="00BA7B1E" w:rsidRPr="004C1B31">
              <w:rPr>
                <w:rFonts w:hint="eastAsia"/>
                <w:color w:val="000000"/>
              </w:rPr>
              <w:t xml:space="preserve">甲　</w:t>
            </w:r>
            <w:r w:rsidR="00BA7B1E" w:rsidRPr="004C1B31">
              <w:rPr>
                <w:color w:val="000000"/>
              </w:rPr>
              <w:t>(B)</w:t>
            </w:r>
            <w:r w:rsidR="00BA7B1E" w:rsidRPr="004C1B31">
              <w:rPr>
                <w:rFonts w:hint="eastAsia"/>
                <w:color w:val="000000"/>
              </w:rPr>
              <w:t xml:space="preserve">丙　</w:t>
            </w:r>
            <w:r w:rsidR="00BA7B1E" w:rsidRPr="004C1B31">
              <w:rPr>
                <w:color w:val="000000"/>
              </w:rPr>
              <w:t>(C)</w:t>
            </w:r>
            <w:r w:rsidR="00BA7B1E" w:rsidRPr="004C1B31">
              <w:rPr>
                <w:rFonts w:hint="eastAsia"/>
                <w:color w:val="000000"/>
              </w:rPr>
              <w:t xml:space="preserve">己　</w:t>
            </w:r>
            <w:r w:rsidR="00BA7B1E" w:rsidRPr="004C1B31">
              <w:rPr>
                <w:color w:val="000000"/>
              </w:rPr>
              <w:t>(D)</w:t>
            </w:r>
            <w:r w:rsidR="00BA7B1E" w:rsidRPr="004C1B31">
              <w:rPr>
                <w:rFonts w:hint="eastAsia"/>
                <w:color w:val="000000"/>
              </w:rPr>
              <w:t>庚。</w:t>
            </w:r>
          </w:p>
          <w:p w:rsidR="00BA7B1E" w:rsidRPr="00BA7B1E" w:rsidRDefault="00BA7B1E" w:rsidP="004C1B31">
            <w:pPr>
              <w:tabs>
                <w:tab w:val="left" w:pos="119"/>
              </w:tabs>
              <w:rPr>
                <w:rFonts w:hint="eastAsia"/>
                <w:color w:val="000000"/>
              </w:rPr>
            </w:pPr>
          </w:p>
        </w:tc>
        <w:tc>
          <w:tcPr>
            <w:tcW w:w="2871" w:type="dxa"/>
          </w:tcPr>
          <w:p w:rsidR="00BA7B1E" w:rsidRDefault="00BA7B1E" w:rsidP="004C1B31">
            <w:pPr>
              <w:tabs>
                <w:tab w:val="left" w:pos="119"/>
              </w:tabs>
              <w:rPr>
                <w:rFonts w:hint="eastAsia"/>
                <w:color w:val="000000"/>
              </w:rPr>
            </w:pPr>
            <w:r w:rsidRPr="00BA7B1E">
              <w:rPr>
                <w:color w:val="000000"/>
              </w:rPr>
              <w:drawing>
                <wp:inline distT="0" distB="0" distL="0" distR="0">
                  <wp:extent cx="1514475" cy="1436524"/>
                  <wp:effectExtent l="19050" t="0" r="9525" b="0"/>
                  <wp:docPr id="32" name="圖片 24" descr="10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3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B1E" w:rsidRDefault="00BA7B1E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/>
          <w:vanish/>
          <w:color w:val="008000"/>
          <w:sz w:val="24"/>
        </w:rPr>
        <w:t>100</w:t>
      </w:r>
      <w:r w:rsidRPr="004C1B31">
        <w:rPr>
          <w:rFonts w:eastAsia="新細明體" w:hint="eastAsia"/>
          <w:vanish/>
          <w:color w:val="008000"/>
          <w:sz w:val="24"/>
        </w:rPr>
        <w:t>高雄女中期中考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63501" w:rsidRDefault="00D63501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ascii="新細明體" w:eastAsia="新細明體" w:hAnsi="新細明體" w:cs="Arial" w:hint="eastAsia"/>
          <w:color w:val="000000"/>
        </w:rPr>
        <w:t>(九)</w:t>
      </w:r>
      <w:r w:rsidR="004C1B31" w:rsidRPr="004C1B31">
        <w:rPr>
          <w:rFonts w:hint="eastAsia"/>
          <w:color w:val="000000"/>
        </w:rPr>
        <w:t>近三十年來，馬來西亞和印尼成為全球棕油主要輸出國。油棕產業為兩國帶來大量外匯以及農村人口的就業機會。請問：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5</w:t>
      </w:r>
      <w:r w:rsidR="004C1B31" w:rsidRPr="004C1B31">
        <w:rPr>
          <w:color w:val="000000"/>
        </w:rPr>
        <w:t>1)</w:t>
      </w:r>
      <w:r w:rsidR="004C1B31" w:rsidRPr="004C1B31">
        <w:rPr>
          <w:rFonts w:hint="eastAsia"/>
          <w:color w:val="000000"/>
        </w:rPr>
        <w:t xml:space="preserve">棕油輸出之前，馬國和印尼兩國分別以哪種物品為其外匯最主要來源？（順序不能顛倒）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石油和天然橡膠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>石油和天</w:t>
      </w:r>
    </w:p>
    <w:p w:rsidR="00D63501" w:rsidRDefault="00D63501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 </w:t>
      </w:r>
      <w:r w:rsidR="004C1B31" w:rsidRPr="004C1B31">
        <w:rPr>
          <w:rFonts w:hint="eastAsia"/>
          <w:color w:val="000000"/>
        </w:rPr>
        <w:t xml:space="preserve">然氣　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天然氣和石油　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天然橡膠和石油。</w:t>
      </w:r>
      <w:r w:rsidR="004C1B31" w:rsidRPr="004C1B31">
        <w:rPr>
          <w:color w:val="000000"/>
        </w:rPr>
        <w:br/>
      </w:r>
      <w:r w:rsidR="004C1B31" w:rsidRPr="004C1B31">
        <w:rPr>
          <w:rFonts w:hint="eastAsia"/>
          <w:color w:val="000000"/>
        </w:rPr>
        <w:t>（　　　）</w:t>
      </w:r>
      <w:r w:rsidR="004C1B31" w:rsidRPr="004C1B31">
        <w:rPr>
          <w:color w:val="000000"/>
        </w:rPr>
        <w:t>(</w:t>
      </w:r>
      <w:r>
        <w:rPr>
          <w:rFonts w:hint="eastAsia"/>
          <w:color w:val="000000"/>
        </w:rPr>
        <w:t>5</w:t>
      </w:r>
      <w:r w:rsidR="004C1B31" w:rsidRPr="004C1B31">
        <w:rPr>
          <w:color w:val="000000"/>
        </w:rPr>
        <w:t>2)</w:t>
      </w:r>
      <w:r w:rsidR="004C1B31" w:rsidRPr="004C1B31">
        <w:rPr>
          <w:rFonts w:hint="eastAsia"/>
          <w:color w:val="000000"/>
        </w:rPr>
        <w:t>印尼棕油產量目前居世界第二位，但油棕種植面積和產量節節上升，直逼馬來西亞。印尼油棕業有哪些條件較優於馬來西亞？</w:t>
      </w:r>
    </w:p>
    <w:p w:rsidR="00D63501" w:rsidRDefault="00D63501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甲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降水量較為豐沛；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乙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工資較為低廉；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丙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加工技術較高；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丁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>人力資源較豐沛；</w:t>
      </w:r>
      <w:r w:rsidR="004C1B31" w:rsidRPr="004C1B31">
        <w:rPr>
          <w:color w:val="000000"/>
        </w:rPr>
        <w:t>(</w:t>
      </w:r>
      <w:r w:rsidR="004C1B31" w:rsidRPr="004C1B31">
        <w:rPr>
          <w:rFonts w:hint="eastAsia"/>
          <w:color w:val="000000"/>
        </w:rPr>
        <w:t>戊</w:t>
      </w:r>
      <w:r w:rsidR="004C1B31" w:rsidRPr="004C1B31">
        <w:rPr>
          <w:color w:val="000000"/>
        </w:rPr>
        <w:t>)</w:t>
      </w:r>
      <w:r w:rsidR="004C1B31" w:rsidRPr="004C1B31">
        <w:rPr>
          <w:rFonts w:hint="eastAsia"/>
          <w:color w:val="000000"/>
        </w:rPr>
        <w:t xml:space="preserve">農業機械化較高。　</w:t>
      </w:r>
      <w:r w:rsidR="004C1B31" w:rsidRPr="004C1B31">
        <w:rPr>
          <w:color w:val="000000"/>
        </w:rPr>
        <w:t>(A)</w:t>
      </w:r>
      <w:r w:rsidR="004C1B31" w:rsidRPr="004C1B31">
        <w:rPr>
          <w:rFonts w:hint="eastAsia"/>
          <w:color w:val="000000"/>
        </w:rPr>
        <w:t xml:space="preserve">甲乙　</w:t>
      </w:r>
      <w:r w:rsidR="004C1B31" w:rsidRPr="004C1B31">
        <w:rPr>
          <w:color w:val="000000"/>
        </w:rPr>
        <w:t>(B)</w:t>
      </w:r>
      <w:r w:rsidR="004C1B31" w:rsidRPr="004C1B31">
        <w:rPr>
          <w:rFonts w:hint="eastAsia"/>
          <w:color w:val="000000"/>
        </w:rPr>
        <w:t xml:space="preserve">丙丁　</w:t>
      </w:r>
    </w:p>
    <w:p w:rsidR="004C1B31" w:rsidRDefault="00D63501" w:rsidP="004C1B31">
      <w:pPr>
        <w:tabs>
          <w:tab w:val="left" w:pos="119"/>
        </w:tabs>
        <w:ind w:left="119" w:hanging="119"/>
        <w:rPr>
          <w:rFonts w:hint="eastAsia"/>
          <w:color w:val="000000"/>
        </w:rPr>
      </w:pPr>
      <w:r>
        <w:rPr>
          <w:rFonts w:hint="eastAsia"/>
          <w:color w:val="000000"/>
        </w:rPr>
        <w:t xml:space="preserve">              </w:t>
      </w:r>
      <w:r w:rsidR="004C1B31" w:rsidRPr="004C1B31">
        <w:rPr>
          <w:color w:val="000000"/>
        </w:rPr>
        <w:t>(C)</w:t>
      </w:r>
      <w:r w:rsidR="004C1B31" w:rsidRPr="004C1B31">
        <w:rPr>
          <w:rFonts w:hint="eastAsia"/>
          <w:color w:val="000000"/>
        </w:rPr>
        <w:t xml:space="preserve">乙丁　</w:t>
      </w:r>
      <w:r w:rsidR="004C1B31" w:rsidRPr="004C1B31">
        <w:rPr>
          <w:color w:val="000000"/>
        </w:rPr>
        <w:t>(D)</w:t>
      </w:r>
      <w:r w:rsidR="004C1B31" w:rsidRPr="004C1B31">
        <w:rPr>
          <w:rFonts w:hint="eastAsia"/>
          <w:color w:val="000000"/>
        </w:rPr>
        <w:t>甲戊。</w:t>
      </w:r>
    </w:p>
    <w:p w:rsidR="004C1B31" w:rsidRPr="004C1B31" w:rsidRDefault="004C1B31" w:rsidP="004C1B31">
      <w:pPr>
        <w:tabs>
          <w:tab w:val="left" w:pos="119"/>
        </w:tabs>
        <w:jc w:val="right"/>
        <w:rPr>
          <w:rFonts w:ascii="新細明體" w:eastAsia="新細明體" w:hAnsi="新細明體" w:cs="Arial" w:hint="eastAsia"/>
          <w:vanish/>
          <w:color w:val="008000"/>
        </w:rPr>
      </w:pPr>
      <w:r w:rsidRPr="004C1B31">
        <w:rPr>
          <w:rFonts w:ascii="新細明體" w:eastAsia="新細明體" w:hAnsi="新細明體" w:cs="Arial" w:hint="eastAsia"/>
          <w:vanish/>
          <w:color w:val="008000"/>
        </w:rPr>
        <w:t>【</w:t>
      </w:r>
      <w:r w:rsidRPr="004C1B31">
        <w:rPr>
          <w:rFonts w:eastAsia="新細明體" w:hint="eastAsia"/>
          <w:vanish/>
          <w:color w:val="008000"/>
          <w:sz w:val="24"/>
        </w:rPr>
        <w:t>指定</w:t>
      </w:r>
      <w:r w:rsidRPr="004C1B31">
        <w:rPr>
          <w:rFonts w:eastAsia="新細明體"/>
          <w:vanish/>
          <w:color w:val="008000"/>
          <w:sz w:val="24"/>
        </w:rPr>
        <w:t>(</w:t>
      </w:r>
      <w:r w:rsidRPr="004C1B31">
        <w:rPr>
          <w:rFonts w:eastAsia="新細明體" w:hint="eastAsia"/>
          <w:vanish/>
          <w:color w:val="008000"/>
          <w:sz w:val="24"/>
        </w:rPr>
        <w:t>修</w:t>
      </w:r>
      <w:r w:rsidRPr="004C1B31">
        <w:rPr>
          <w:rFonts w:eastAsia="新細明體"/>
          <w:vanish/>
          <w:color w:val="008000"/>
          <w:sz w:val="24"/>
        </w:rPr>
        <w:t>)</w:t>
      </w:r>
      <w:r w:rsidRPr="004C1B31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052D53" w:rsidRPr="004C1B31" w:rsidRDefault="00052D53" w:rsidP="004C1B31">
      <w:pPr>
        <w:tabs>
          <w:tab w:val="left" w:pos="119"/>
        </w:tabs>
        <w:rPr>
          <w:rFonts w:ascii="新細明體" w:eastAsia="新細明體" w:hAnsi="新細明體" w:cs="Arial" w:hint="eastAsia"/>
          <w:color w:val="000000"/>
        </w:rPr>
      </w:pPr>
    </w:p>
    <w:sectPr w:rsidR="00052D53" w:rsidRPr="004C1B31" w:rsidSect="004C1B31">
      <w:footerReference w:type="even" r:id="rId32"/>
      <w:footerReference w:type="default" r:id="rId33"/>
      <w:type w:val="continuous"/>
      <w:pgSz w:w="14570" w:h="20636" w:code="9"/>
      <w:pgMar w:top="567" w:right="567" w:bottom="567" w:left="567" w:header="0" w:footer="510" w:gutter="0"/>
      <w:cols w:sep="1" w:space="425"/>
      <w:docGrid w:type="linesAndChars" w:linePitch="413" w:charSpace="-119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B1E" w:rsidRDefault="00BA7B1E">
      <w:r>
        <w:separator/>
      </w:r>
    </w:p>
  </w:endnote>
  <w:endnote w:type="continuationSeparator" w:id="0">
    <w:p w:rsidR="00BA7B1E" w:rsidRDefault="00BA7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B1E" w:rsidRDefault="00BA7B1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BA7B1E" w:rsidRDefault="00BA7B1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B1E" w:rsidRDefault="00BA7B1E">
    <w:pPr>
      <w:pStyle w:val="a3"/>
      <w:jc w:val="center"/>
      <w:rPr>
        <w:rFonts w:hint="eastAsia"/>
        <w:sz w:val="22"/>
        <w:szCs w:val="22"/>
      </w:rPr>
    </w:pPr>
    <w:r>
      <w:rPr>
        <w:rFonts w:hint="eastAsia"/>
        <w:sz w:val="22"/>
        <w:szCs w:val="22"/>
      </w:rPr>
      <w:t>－</w:t>
    </w:r>
    <w:r>
      <w:rPr>
        <w:rFonts w:hint="eastAsia"/>
        <w:sz w:val="22"/>
        <w:szCs w:val="22"/>
      </w:rPr>
      <w:t xml:space="preserve"> </w:t>
    </w:r>
    <w:r>
      <w:rPr>
        <w:rStyle w:val="a4"/>
        <w:sz w:val="22"/>
        <w:szCs w:val="22"/>
      </w:rPr>
      <w:fldChar w:fldCharType="begin"/>
    </w:r>
    <w:r>
      <w:rPr>
        <w:rStyle w:val="a4"/>
        <w:sz w:val="22"/>
        <w:szCs w:val="22"/>
      </w:rPr>
      <w:instrText xml:space="preserve"> PAGE </w:instrText>
    </w:r>
    <w:r>
      <w:rPr>
        <w:rStyle w:val="a4"/>
        <w:sz w:val="22"/>
        <w:szCs w:val="22"/>
      </w:rPr>
      <w:fldChar w:fldCharType="separate"/>
    </w:r>
    <w:r w:rsidR="00D63501">
      <w:rPr>
        <w:rStyle w:val="a4"/>
        <w:noProof/>
        <w:sz w:val="22"/>
        <w:szCs w:val="22"/>
      </w:rPr>
      <w:t>2</w:t>
    </w:r>
    <w:r>
      <w:rPr>
        <w:rStyle w:val="a4"/>
        <w:sz w:val="22"/>
        <w:szCs w:val="22"/>
      </w:rPr>
      <w:fldChar w:fldCharType="end"/>
    </w:r>
    <w:r>
      <w:rPr>
        <w:rStyle w:val="a4"/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－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B1E" w:rsidRDefault="00BA7B1E">
      <w:r>
        <w:separator/>
      </w:r>
    </w:p>
  </w:footnote>
  <w:footnote w:type="continuationSeparator" w:id="0">
    <w:p w:rsidR="00BA7B1E" w:rsidRDefault="00BA7B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1E4B"/>
    <w:rsid w:val="00052D53"/>
    <w:rsid w:val="00140096"/>
    <w:rsid w:val="002D1AFD"/>
    <w:rsid w:val="004C1B31"/>
    <w:rsid w:val="00567026"/>
    <w:rsid w:val="00591E4B"/>
    <w:rsid w:val="00603285"/>
    <w:rsid w:val="0070556A"/>
    <w:rsid w:val="00824897"/>
    <w:rsid w:val="00883634"/>
    <w:rsid w:val="008F2FD3"/>
    <w:rsid w:val="00AB73B6"/>
    <w:rsid w:val="00AF24CD"/>
    <w:rsid w:val="00BA7B1E"/>
    <w:rsid w:val="00CD263C"/>
    <w:rsid w:val="00D63501"/>
    <w:rsid w:val="00D74131"/>
    <w:rsid w:val="00D978D8"/>
    <w:rsid w:val="00DD6757"/>
    <w:rsid w:val="00DE1BD5"/>
    <w:rsid w:val="00E476FE"/>
    <w:rsid w:val="00EB5CE1"/>
    <w:rsid w:val="00F7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  <w:style w:type="table" w:styleId="a7">
    <w:name w:val="Table Grid"/>
    <w:basedOn w:val="a1"/>
    <w:uiPriority w:val="59"/>
    <w:rsid w:val="004C1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91E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91E4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Office_Word_97_-_2003___1.doc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Microsoft_Office_Word_97_-_2003___2.doc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</Template>
  <TotalTime>33</TotalTime>
  <Pages>4</Pages>
  <Words>5107</Words>
  <Characters>2114</Characters>
  <Application>Microsoft Office Word</Application>
  <DocSecurity>0</DocSecurity>
  <Lines>17</Lines>
  <Paragraphs>14</Paragraphs>
  <ScaleCrop>false</ScaleCrop>
  <Company>龍騰文化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2016-03-18T06:05:00Z</dcterms:created>
  <dcterms:modified xsi:type="dcterms:W3CDTF">2016-03-18T06:38:00Z</dcterms:modified>
</cp:coreProperties>
</file>